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574784027"/>
        <w:docPartObj>
          <w:docPartGallery w:val="Cover Pages"/>
          <w:docPartUnique/>
        </w:docPartObj>
      </w:sdtPr>
      <w:sdtEndPr>
        <w:rPr>
          <w:rFonts w:ascii="Bookman Old Style" w:hAnsi="Bookman Old Style" w:cs="Aharoni"/>
          <w:b/>
          <w:bCs/>
          <w:color w:val="000000" w:themeColor="text1"/>
          <w:sz w:val="36"/>
          <w:szCs w:val="36"/>
        </w:rPr>
      </w:sdtEndPr>
      <w:sdtContent>
        <w:p w14:paraId="79D8878B" w14:textId="610148B4" w:rsidR="00C25E2D" w:rsidRDefault="00C25E2D">
          <w:r>
            <w:rPr>
              <w:rFonts w:ascii="Bookman Old Style" w:hAnsi="Bookman Old Style" w:cs="Aharoni"/>
              <w:b/>
              <w:bCs/>
              <w:noProof/>
              <w:color w:val="000000" w:themeColor="text1"/>
              <w:sz w:val="36"/>
              <w:szCs w:val="36"/>
            </w:rPr>
            <w:drawing>
              <wp:anchor distT="0" distB="0" distL="114300" distR="114300" simplePos="0" relativeHeight="251663360" behindDoc="1" locked="0" layoutInCell="1" allowOverlap="1" wp14:anchorId="3D13F5F5" wp14:editId="6BE53CF3">
                <wp:simplePos x="0" y="0"/>
                <wp:positionH relativeFrom="column">
                  <wp:posOffset>-939800</wp:posOffset>
                </wp:positionH>
                <wp:positionV relativeFrom="paragraph">
                  <wp:posOffset>-959485</wp:posOffset>
                </wp:positionV>
                <wp:extent cx="10739964" cy="3166281"/>
                <wp:effectExtent l="0" t="0" r="4445" b="0"/>
                <wp:wrapNone/>
                <wp:docPr id="8" name="Picture 8" descr="Graphical user interface,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 descr="Graphical user interface, text&#10;&#10;Description automatically generated"/>
                        <pic:cNvPicPr/>
                      </pic:nvPicPr>
                      <pic:blipFill>
                        <a:blip r:embed="rId7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39964" cy="3166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2CD3615" w14:textId="541C6952" w:rsidR="00C25E2D" w:rsidRDefault="00C25E2D">
          <w:pPr>
            <w:rPr>
              <w:rFonts w:ascii="Bookman Old Style" w:hAnsi="Bookman Old Style" w:cs="Aharoni"/>
              <w:b/>
              <w:bCs/>
              <w:color w:val="000000" w:themeColor="text1"/>
              <w:sz w:val="36"/>
              <w:szCs w:val="36"/>
            </w:rPr>
          </w:pPr>
          <w:r>
            <w:rPr>
              <w:rFonts w:ascii="Bookman Old Style" w:hAnsi="Bookman Old Style" w:cs="Aharoni"/>
              <w:b/>
              <w:bCs/>
              <w:noProof/>
              <w:color w:val="000000" w:themeColor="text1"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6BFC287" wp14:editId="21FCE6A3">
                    <wp:simplePos x="0" y="0"/>
                    <wp:positionH relativeFrom="column">
                      <wp:posOffset>2108200</wp:posOffset>
                    </wp:positionH>
                    <wp:positionV relativeFrom="paragraph">
                      <wp:posOffset>2882265</wp:posOffset>
                    </wp:positionV>
                    <wp:extent cx="5513695" cy="2811438"/>
                    <wp:effectExtent l="0" t="0" r="0" b="0"/>
                    <wp:wrapNone/>
                    <wp:docPr id="9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13695" cy="281143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noFill/>
                            </a:ln>
                          </wps:spPr>
                          <wps:txbx>
                            <w:txbxContent>
                              <w:p w14:paraId="6BDAEA08" w14:textId="77777777" w:rsidR="00BA5D00" w:rsidRDefault="00C25E2D" w:rsidP="00C25E2D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 w:rsidRPr="007E4C24">
                                  <w:rPr>
                                    <w:rFonts w:ascii="Bookman Old Style" w:hAnsi="Bookman Old Style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Tree Report for </w:t>
                                </w:r>
                              </w:p>
                              <w:p w14:paraId="1C3F4C80" w14:textId="2B3A04E7" w:rsidR="00C25E2D" w:rsidRPr="007E4C24" w:rsidRDefault="00BA5D00" w:rsidP="00C25E2D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 w:rsidRPr="00BA5D00">
                                  <w:rPr>
                                    <w:rFonts w:ascii="Bookman Old Style" w:hAnsi="Bookman Old Style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ROBINS CLOSE, UXBRIDGE UB8 2LL</w:t>
                                </w:r>
                              </w:p>
                              <w:p w14:paraId="43668AB7" w14:textId="77777777" w:rsidR="00C25E2D" w:rsidRPr="007E4C24" w:rsidRDefault="00C25E2D" w:rsidP="00C25E2D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</w:p>
                              <w:p w14:paraId="4FE45B82" w14:textId="6C305EC8" w:rsidR="00C25E2D" w:rsidRPr="007E4C24" w:rsidRDefault="00C25E2D" w:rsidP="00C25E2D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 w:rsidRPr="007E4C24">
                                  <w:rPr>
                                    <w:rFonts w:ascii="Bookman Old Style" w:hAnsi="Bookman Old Style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 xml:space="preserve">SITE </w:t>
                                </w:r>
                                <w:r w:rsidR="00BA5D00">
                                  <w:rPr>
                                    <w:rFonts w:ascii="Bookman Old Style" w:hAnsi="Bookman Old Style"/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t>3</w:t>
                                </w:r>
                              </w:p>
                              <w:p w14:paraId="06975994" w14:textId="77777777" w:rsidR="00C25E2D" w:rsidRPr="007E4C24" w:rsidRDefault="00C25E2D" w:rsidP="00C25E2D">
                                <w:pPr>
                                  <w:jc w:val="center"/>
                                  <w:rPr>
                                    <w:rFonts w:ascii="Bookman Old Style" w:hAnsi="Bookman Old Styl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6BFC28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166pt;margin-top:226.95pt;width:434.15pt;height:221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" fillcolor="white [3201]" stroked="f" strokeweight="3pt">
                    <v:textbox>
                      <w:txbxContent>
                        <w:p w14:paraId="6BDAEA08" w14:textId="77777777" w:rsidR="00BA5D00" w:rsidRDefault="00C25E2D" w:rsidP="00C25E2D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7E4C24">
                            <w:rPr>
                              <w:rFonts w:ascii="Bookman Old Style" w:hAnsi="Bookman Old Style"/>
                              <w:b/>
                              <w:bCs/>
                              <w:sz w:val="56"/>
                              <w:szCs w:val="56"/>
                            </w:rPr>
                            <w:t xml:space="preserve">Tree Report for </w:t>
                          </w:r>
                        </w:p>
                        <w:p w14:paraId="1C3F4C80" w14:textId="2B3A04E7" w:rsidR="00C25E2D" w:rsidRPr="007E4C24" w:rsidRDefault="00BA5D00" w:rsidP="00C25E2D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BA5D00">
                            <w:rPr>
                              <w:rFonts w:ascii="Bookman Old Style" w:hAnsi="Bookman Old Style"/>
                              <w:b/>
                              <w:bCs/>
                              <w:sz w:val="56"/>
                              <w:szCs w:val="56"/>
                            </w:rPr>
                            <w:t>ROBINS CLOSE, UXBRIDGE UB8 2LL</w:t>
                          </w:r>
                        </w:p>
                        <w:p w14:paraId="43668AB7" w14:textId="77777777" w:rsidR="00C25E2D" w:rsidRPr="007E4C24" w:rsidRDefault="00C25E2D" w:rsidP="00C25E2D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sz w:val="56"/>
                              <w:szCs w:val="56"/>
                            </w:rPr>
                          </w:pPr>
                        </w:p>
                        <w:p w14:paraId="4FE45B82" w14:textId="6C305EC8" w:rsidR="00C25E2D" w:rsidRPr="007E4C24" w:rsidRDefault="00C25E2D" w:rsidP="00C25E2D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7E4C24">
                            <w:rPr>
                              <w:rFonts w:ascii="Bookman Old Style" w:hAnsi="Bookman Old Style"/>
                              <w:b/>
                              <w:bCs/>
                              <w:sz w:val="56"/>
                              <w:szCs w:val="56"/>
                            </w:rPr>
                            <w:t xml:space="preserve">SITE </w:t>
                          </w:r>
                          <w:r w:rsidR="00BA5D00">
                            <w:rPr>
                              <w:rFonts w:ascii="Bookman Old Style" w:hAnsi="Bookman Old Style"/>
                              <w:b/>
                              <w:bCs/>
                              <w:sz w:val="56"/>
                              <w:szCs w:val="56"/>
                            </w:rPr>
                            <w:t>3</w:t>
                          </w:r>
                        </w:p>
                        <w:p w14:paraId="06975994" w14:textId="77777777" w:rsidR="00C25E2D" w:rsidRPr="007E4C24" w:rsidRDefault="00C25E2D" w:rsidP="00C25E2D">
                          <w:pPr>
                            <w:jc w:val="center"/>
                            <w:rPr>
                              <w:rFonts w:ascii="Bookman Old Style" w:hAnsi="Bookman Old Styl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Bookman Old Style" w:hAnsi="Bookman Old Style" w:cs="Aharoni"/>
              <w:b/>
              <w:bCs/>
              <w:color w:val="000000" w:themeColor="text1"/>
              <w:sz w:val="36"/>
              <w:szCs w:val="36"/>
            </w:rPr>
            <w:br w:type="page"/>
          </w:r>
        </w:p>
      </w:sdtContent>
    </w:sdt>
    <w:p w14:paraId="2D522805" w14:textId="4283BBEC" w:rsidR="00C25E2D" w:rsidRPr="00951DD2" w:rsidRDefault="00C25E2D" w:rsidP="00C25E2D">
      <w:pPr>
        <w:rPr>
          <w:rFonts w:ascii="Bookman Old Style" w:hAnsi="Bookman Old Style" w:cs="Aharoni"/>
          <w:b/>
          <w:bCs/>
          <w:color w:val="000000" w:themeColor="text1"/>
          <w:sz w:val="36"/>
          <w:szCs w:val="36"/>
        </w:rPr>
      </w:pPr>
      <w:r w:rsidRPr="00951DD2">
        <w:rPr>
          <w:rFonts w:ascii="Bookman Old Style" w:hAnsi="Bookman Old Style" w:cs="Aharoni"/>
          <w:b/>
          <w:bCs/>
          <w:color w:val="000000" w:themeColor="text1"/>
          <w:sz w:val="36"/>
          <w:szCs w:val="36"/>
        </w:rPr>
        <w:lastRenderedPageBreak/>
        <w:t xml:space="preserve">Contents </w:t>
      </w:r>
    </w:p>
    <w:p w14:paraId="43D61092" w14:textId="77777777" w:rsidR="00C25E2D" w:rsidRPr="00951DD2" w:rsidRDefault="00C25E2D" w:rsidP="00C25E2D">
      <w:pPr>
        <w:rPr>
          <w:rFonts w:ascii="Bookman Old Style" w:hAnsi="Bookman Old Style" w:cs="Aharoni"/>
          <w:color w:val="000000" w:themeColor="text1"/>
          <w:sz w:val="24"/>
          <w:szCs w:val="24"/>
        </w:rPr>
      </w:pPr>
      <w:r w:rsidRPr="00951DD2">
        <w:rPr>
          <w:rFonts w:ascii="Bookman Old Style" w:hAnsi="Bookman Old Style" w:cs="Aharoni"/>
          <w:b/>
          <w:bCs/>
          <w:color w:val="000000" w:themeColor="text1"/>
          <w:sz w:val="24"/>
          <w:szCs w:val="24"/>
        </w:rPr>
        <w:t xml:space="preserve">Tree report </w:t>
      </w:r>
      <w:r>
        <w:rPr>
          <w:rFonts w:ascii="Bookman Old Style" w:hAnsi="Bookman Old Style" w:cs="Aharoni"/>
          <w:b/>
          <w:bCs/>
          <w:color w:val="000000" w:themeColor="text1"/>
          <w:sz w:val="24"/>
          <w:szCs w:val="24"/>
        </w:rPr>
        <w:t xml:space="preserve">and colour coded work schedule </w:t>
      </w:r>
    </w:p>
    <w:p w14:paraId="06469931" w14:textId="77777777" w:rsidR="00C25E2D" w:rsidRPr="008C7F50" w:rsidRDefault="00C25E2D" w:rsidP="00C25E2D">
      <w:pPr>
        <w:pStyle w:val="ListParagraph"/>
        <w:numPr>
          <w:ilvl w:val="0"/>
          <w:numId w:val="4"/>
        </w:numPr>
        <w:rPr>
          <w:rFonts w:ascii="Bookman Old Style" w:hAnsi="Bookman Old Style" w:cs="Aharoni"/>
          <w:color w:val="000000" w:themeColor="text1"/>
          <w:sz w:val="24"/>
          <w:szCs w:val="24"/>
        </w:rPr>
      </w:pP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>Individual tree ID number (trees have been marked with corresponding number)</w:t>
      </w:r>
    </w:p>
    <w:p w14:paraId="5D6FB2B5" w14:textId="77777777" w:rsidR="00C25E2D" w:rsidRPr="008C7F50" w:rsidRDefault="00C25E2D" w:rsidP="00C25E2D">
      <w:pPr>
        <w:pStyle w:val="ListParagraph"/>
        <w:numPr>
          <w:ilvl w:val="0"/>
          <w:numId w:val="4"/>
        </w:numPr>
        <w:rPr>
          <w:rFonts w:ascii="Bookman Old Style" w:hAnsi="Bookman Old Style" w:cs="Aharoni"/>
          <w:color w:val="000000" w:themeColor="text1"/>
          <w:sz w:val="24"/>
          <w:szCs w:val="24"/>
        </w:rPr>
      </w:pP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 xml:space="preserve">Species of tree </w:t>
      </w:r>
    </w:p>
    <w:p w14:paraId="2127B5A7" w14:textId="77777777" w:rsidR="00C25E2D" w:rsidRPr="008C7F50" w:rsidRDefault="00C25E2D" w:rsidP="00C25E2D">
      <w:pPr>
        <w:pStyle w:val="ListParagraph"/>
        <w:numPr>
          <w:ilvl w:val="0"/>
          <w:numId w:val="4"/>
        </w:numPr>
        <w:rPr>
          <w:rFonts w:ascii="Bookman Old Style" w:hAnsi="Bookman Old Style" w:cs="Aharoni"/>
          <w:color w:val="000000" w:themeColor="text1"/>
          <w:sz w:val="24"/>
          <w:szCs w:val="24"/>
        </w:rPr>
      </w:pP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 xml:space="preserve">Estimated height of the tree </w:t>
      </w:r>
    </w:p>
    <w:p w14:paraId="0B7090BA" w14:textId="77777777" w:rsidR="00C25E2D" w:rsidRPr="008C7F50" w:rsidRDefault="00C25E2D" w:rsidP="00C25E2D">
      <w:pPr>
        <w:pStyle w:val="ListParagraph"/>
        <w:numPr>
          <w:ilvl w:val="0"/>
          <w:numId w:val="4"/>
        </w:numPr>
        <w:rPr>
          <w:rFonts w:ascii="Bookman Old Style" w:hAnsi="Bookman Old Style" w:cs="Aharoni"/>
          <w:color w:val="000000" w:themeColor="text1"/>
          <w:sz w:val="24"/>
          <w:szCs w:val="24"/>
        </w:rPr>
      </w:pP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 xml:space="preserve">DBH (Diameter at breast height) Trunk Circumference measured at 1.5m from highest soil line </w:t>
      </w:r>
    </w:p>
    <w:p w14:paraId="786CE6DD" w14:textId="77777777" w:rsidR="00C25E2D" w:rsidRPr="008C7F50" w:rsidRDefault="00C25E2D" w:rsidP="00C25E2D">
      <w:pPr>
        <w:pStyle w:val="ListParagraph"/>
        <w:numPr>
          <w:ilvl w:val="0"/>
          <w:numId w:val="4"/>
        </w:numPr>
        <w:rPr>
          <w:rFonts w:ascii="Bookman Old Style" w:hAnsi="Bookman Old Style" w:cs="Aharoni"/>
          <w:color w:val="000000" w:themeColor="text1"/>
          <w:sz w:val="24"/>
          <w:szCs w:val="24"/>
        </w:rPr>
      </w:pP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 xml:space="preserve">Estimated age of tree (using </w:t>
      </w:r>
      <w:proofErr w:type="spellStart"/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>mitchell's</w:t>
      </w:r>
      <w:proofErr w:type="spellEnd"/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 xml:space="preserve"> rule at 25mm)</w:t>
      </w:r>
    </w:p>
    <w:p w14:paraId="04E1AE71" w14:textId="77777777" w:rsidR="00C25E2D" w:rsidRPr="008C7F50" w:rsidRDefault="00C25E2D" w:rsidP="00C25E2D">
      <w:pPr>
        <w:pStyle w:val="ListParagraph"/>
        <w:numPr>
          <w:ilvl w:val="0"/>
          <w:numId w:val="4"/>
        </w:numPr>
        <w:rPr>
          <w:rFonts w:ascii="Bookman Old Style" w:hAnsi="Bookman Old Style" w:cs="Aharoni"/>
          <w:color w:val="000000" w:themeColor="text1"/>
          <w:sz w:val="24"/>
          <w:szCs w:val="24"/>
        </w:rPr>
      </w:pP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>Observations/comments/notes made of the tree</w:t>
      </w:r>
    </w:p>
    <w:p w14:paraId="60EDC5CB" w14:textId="77777777" w:rsidR="00C25E2D" w:rsidRPr="008C7F50" w:rsidRDefault="00C25E2D" w:rsidP="00C25E2D">
      <w:pPr>
        <w:pStyle w:val="ListParagraph"/>
        <w:numPr>
          <w:ilvl w:val="0"/>
          <w:numId w:val="4"/>
        </w:numPr>
        <w:rPr>
          <w:rFonts w:ascii="Bookman Old Style" w:hAnsi="Bookman Old Style" w:cs="Aharoni"/>
          <w:color w:val="000000" w:themeColor="text1"/>
          <w:sz w:val="24"/>
          <w:szCs w:val="24"/>
        </w:rPr>
      </w:pP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>Safety or maintenance requirements</w:t>
      </w:r>
    </w:p>
    <w:p w14:paraId="1CC9E50C" w14:textId="77777777" w:rsidR="00C25E2D" w:rsidRPr="008C7F50" w:rsidRDefault="00C25E2D" w:rsidP="00C25E2D">
      <w:pPr>
        <w:pStyle w:val="ListParagraph"/>
        <w:numPr>
          <w:ilvl w:val="0"/>
          <w:numId w:val="4"/>
        </w:numPr>
        <w:rPr>
          <w:rFonts w:ascii="Bookman Old Style" w:hAnsi="Bookman Old Style" w:cs="Aharoni"/>
          <w:color w:val="000000" w:themeColor="text1"/>
          <w:sz w:val="24"/>
          <w:szCs w:val="24"/>
        </w:rPr>
      </w:pP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 xml:space="preserve">Tree maintenance recommendations follow </w:t>
      </w:r>
      <w:r w:rsidRPr="008C7F50">
        <w:rPr>
          <w:rFonts w:ascii="Bookman Old Style" w:hAnsi="Bookman Old Style" w:cs="Aharoni"/>
          <w:b/>
          <w:bCs/>
          <w:color w:val="000000" w:themeColor="text1"/>
          <w:sz w:val="24"/>
          <w:szCs w:val="24"/>
        </w:rPr>
        <w:t>British Standard 3998:2010</w:t>
      </w: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> - Tree Work Recommendations.</w:t>
      </w:r>
    </w:p>
    <w:p w14:paraId="0864D135" w14:textId="77777777" w:rsidR="00C25E2D" w:rsidRPr="008C7F50" w:rsidRDefault="00C25E2D" w:rsidP="00C25E2D">
      <w:pPr>
        <w:pStyle w:val="ListParagraph"/>
        <w:numPr>
          <w:ilvl w:val="0"/>
          <w:numId w:val="4"/>
        </w:numPr>
        <w:rPr>
          <w:rFonts w:ascii="Bookman Old Style" w:hAnsi="Bookman Old Style" w:cs="Aharoni"/>
          <w:color w:val="70AD47" w:themeColor="accent6"/>
          <w:sz w:val="24"/>
          <w:szCs w:val="24"/>
        </w:rPr>
      </w:pP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 xml:space="preserve">The maintenance advice has been triaged into  </w:t>
      </w:r>
    </w:p>
    <w:p w14:paraId="1EBA9B8C" w14:textId="77777777" w:rsidR="00C25E2D" w:rsidRPr="008C7F50" w:rsidRDefault="00C25E2D" w:rsidP="00C25E2D">
      <w:pPr>
        <w:pStyle w:val="ListParagraph"/>
        <w:ind w:left="1440"/>
        <w:rPr>
          <w:rFonts w:ascii="Bookman Old Style" w:hAnsi="Bookman Old Style" w:cs="Aharoni"/>
          <w:color w:val="70AD47" w:themeColor="accent6"/>
          <w:sz w:val="24"/>
          <w:szCs w:val="24"/>
        </w:rPr>
      </w:pPr>
    </w:p>
    <w:p w14:paraId="77EE13A9" w14:textId="77777777" w:rsidR="00C25E2D" w:rsidRPr="008C7F50" w:rsidRDefault="00C25E2D" w:rsidP="00C25E2D">
      <w:pPr>
        <w:pStyle w:val="ListParagraph"/>
        <w:numPr>
          <w:ilvl w:val="1"/>
          <w:numId w:val="5"/>
        </w:numPr>
        <w:rPr>
          <w:rFonts w:ascii="Bookman Old Style" w:hAnsi="Bookman Old Style" w:cs="Aharoni"/>
          <w:color w:val="70AD47" w:themeColor="accent6"/>
          <w:sz w:val="24"/>
          <w:szCs w:val="24"/>
        </w:rPr>
      </w:pPr>
      <w:r w:rsidRPr="008C7F50">
        <w:rPr>
          <w:rFonts w:ascii="Bookman Old Style" w:hAnsi="Bookman Old Style" w:cs="Aharoni"/>
          <w:b/>
          <w:bCs/>
          <w:color w:val="FF0000"/>
          <w:sz w:val="24"/>
          <w:szCs w:val="24"/>
        </w:rPr>
        <w:t>RED –</w:t>
      </w:r>
      <w:r w:rsidRPr="008C7F50">
        <w:rPr>
          <w:rFonts w:ascii="Bookman Old Style" w:hAnsi="Bookman Old Style" w:cs="Aharoni"/>
          <w:color w:val="FF0000"/>
          <w:sz w:val="24"/>
          <w:szCs w:val="24"/>
        </w:rPr>
        <w:t xml:space="preserve"> </w:t>
      </w: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>Denot</w:t>
      </w:r>
      <w:r>
        <w:rPr>
          <w:rFonts w:ascii="Bookman Old Style" w:hAnsi="Bookman Old Style" w:cs="Aharoni"/>
          <w:color w:val="000000" w:themeColor="text1"/>
          <w:sz w:val="24"/>
          <w:szCs w:val="24"/>
        </w:rPr>
        <w:t xml:space="preserve">ing that </w:t>
      </w: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 xml:space="preserve">urgent work will need to be completed as a priority due to a safety concern or imminent risk </w:t>
      </w:r>
    </w:p>
    <w:p w14:paraId="03753761" w14:textId="77777777" w:rsidR="00C25E2D" w:rsidRPr="008C7F50" w:rsidRDefault="00C25E2D" w:rsidP="00C25E2D">
      <w:pPr>
        <w:pStyle w:val="ListParagraph"/>
        <w:numPr>
          <w:ilvl w:val="1"/>
          <w:numId w:val="5"/>
        </w:numPr>
        <w:rPr>
          <w:rFonts w:ascii="Bookman Old Style" w:hAnsi="Bookman Old Style" w:cs="Aharoni"/>
          <w:b/>
          <w:bCs/>
          <w:color w:val="70AD47" w:themeColor="accent6"/>
          <w:sz w:val="24"/>
          <w:szCs w:val="24"/>
        </w:rPr>
      </w:pPr>
      <w:r w:rsidRPr="008C7F50">
        <w:rPr>
          <w:rFonts w:ascii="Bookman Old Style" w:hAnsi="Bookman Old Style" w:cs="Aharoni"/>
          <w:b/>
          <w:bCs/>
          <w:color w:val="FFC000" w:themeColor="accent4"/>
          <w:sz w:val="24"/>
          <w:szCs w:val="24"/>
        </w:rPr>
        <w:t xml:space="preserve">AMBER – </w:t>
      </w: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>Denot</w:t>
      </w:r>
      <w:r>
        <w:rPr>
          <w:rFonts w:ascii="Bookman Old Style" w:hAnsi="Bookman Old Style" w:cs="Aharoni"/>
          <w:color w:val="000000" w:themeColor="text1"/>
          <w:sz w:val="24"/>
          <w:szCs w:val="24"/>
        </w:rPr>
        <w:t>ing</w:t>
      </w: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 xml:space="preserve"> </w:t>
      </w:r>
      <w:r>
        <w:rPr>
          <w:rFonts w:ascii="Bookman Old Style" w:hAnsi="Bookman Old Style" w:cs="Aharoni"/>
          <w:color w:val="000000" w:themeColor="text1"/>
          <w:sz w:val="24"/>
          <w:szCs w:val="24"/>
        </w:rPr>
        <w:t xml:space="preserve">that </w:t>
      </w: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 xml:space="preserve">maintenance that will be required this year to benefit the trees development </w:t>
      </w:r>
    </w:p>
    <w:p w14:paraId="42DA36D1" w14:textId="77777777" w:rsidR="00C25E2D" w:rsidRPr="008C7F50" w:rsidRDefault="00C25E2D" w:rsidP="00C25E2D">
      <w:pPr>
        <w:pStyle w:val="ListParagraph"/>
        <w:numPr>
          <w:ilvl w:val="1"/>
          <w:numId w:val="5"/>
        </w:numPr>
        <w:rPr>
          <w:rFonts w:ascii="Bookman Old Style" w:hAnsi="Bookman Old Style" w:cs="Aharoni"/>
          <w:color w:val="000000" w:themeColor="text1"/>
          <w:sz w:val="24"/>
          <w:szCs w:val="24"/>
        </w:rPr>
      </w:pPr>
      <w:r w:rsidRPr="008C7F50">
        <w:rPr>
          <w:rFonts w:ascii="Bookman Old Style" w:hAnsi="Bookman Old Style" w:cs="Aharoni"/>
          <w:b/>
          <w:bCs/>
          <w:color w:val="70AD47" w:themeColor="accent6"/>
          <w:sz w:val="24"/>
          <w:szCs w:val="24"/>
        </w:rPr>
        <w:t xml:space="preserve">GREEN – </w:t>
      </w: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>Denot</w:t>
      </w:r>
      <w:r>
        <w:rPr>
          <w:rFonts w:ascii="Bookman Old Style" w:hAnsi="Bookman Old Style" w:cs="Aharoni"/>
          <w:color w:val="000000" w:themeColor="text1"/>
          <w:sz w:val="24"/>
          <w:szCs w:val="24"/>
        </w:rPr>
        <w:t>ing that no</w:t>
      </w: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 xml:space="preserve"> maintenance required this year</w:t>
      </w:r>
      <w:r w:rsidRPr="008C7F50">
        <w:rPr>
          <w:rFonts w:ascii="Bookman Old Style" w:hAnsi="Bookman Old Style" w:cs="Aharoni"/>
          <w:b/>
          <w:bCs/>
          <w:color w:val="000000" w:themeColor="text1"/>
          <w:sz w:val="24"/>
          <w:szCs w:val="24"/>
        </w:rPr>
        <w:t xml:space="preserve"> </w:t>
      </w:r>
    </w:p>
    <w:p w14:paraId="4875BAB4" w14:textId="77777777" w:rsidR="00C25E2D" w:rsidRPr="00951DD2" w:rsidRDefault="00C25E2D" w:rsidP="00C25E2D">
      <w:pPr>
        <w:rPr>
          <w:rFonts w:ascii="Bookman Old Style" w:hAnsi="Bookman Old Style" w:cs="Aharoni"/>
          <w:color w:val="000000" w:themeColor="text1"/>
          <w:sz w:val="24"/>
          <w:szCs w:val="24"/>
        </w:rPr>
      </w:pPr>
      <w:r w:rsidRPr="00951DD2">
        <w:rPr>
          <w:rFonts w:ascii="Bookman Old Style" w:hAnsi="Bookman Old Style" w:cs="Aharoni"/>
          <w:b/>
          <w:bCs/>
          <w:color w:val="000000" w:themeColor="text1"/>
          <w:sz w:val="24"/>
          <w:szCs w:val="24"/>
        </w:rPr>
        <w:t xml:space="preserve">Tree Preservation Order (TPO) </w:t>
      </w:r>
      <w:r w:rsidRPr="00951DD2">
        <w:rPr>
          <w:rFonts w:ascii="Bookman Old Style" w:hAnsi="Bookman Old Style" w:cs="Aharoni"/>
          <w:color w:val="000000" w:themeColor="text1"/>
          <w:sz w:val="24"/>
          <w:szCs w:val="24"/>
        </w:rPr>
        <w:t xml:space="preserve"> </w:t>
      </w:r>
    </w:p>
    <w:p w14:paraId="67886FDE" w14:textId="77777777" w:rsidR="00C25E2D" w:rsidRPr="008C7F50" w:rsidRDefault="00C25E2D" w:rsidP="00C25E2D">
      <w:pPr>
        <w:pStyle w:val="ListParagraph"/>
        <w:rPr>
          <w:rFonts w:ascii="Bookman Old Style" w:hAnsi="Bookman Old Style" w:cs="Aharoni"/>
          <w:color w:val="000000" w:themeColor="text1"/>
          <w:sz w:val="24"/>
          <w:szCs w:val="24"/>
        </w:rPr>
      </w:pP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>There is a TPO for this site which is included for your convenience</w:t>
      </w:r>
      <w:r w:rsidRPr="008C7F50">
        <w:rPr>
          <w:rFonts w:ascii="Bookman Old Style" w:hAnsi="Bookman Old Style" w:cs="Aharoni"/>
          <w:b/>
          <w:bCs/>
          <w:color w:val="000000" w:themeColor="text1"/>
          <w:sz w:val="24"/>
          <w:szCs w:val="24"/>
        </w:rPr>
        <w:t xml:space="preserve">. </w:t>
      </w: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 xml:space="preserve">Prior to any work being started permission must be granted by the tree protection office in accordance with the TPO or a </w:t>
      </w:r>
      <w:r w:rsidRPr="008C7F50">
        <w:rPr>
          <w:rFonts w:ascii="Bookman Old Style" w:hAnsi="Bookman Old Style" w:cs="Arial"/>
          <w:color w:val="202124"/>
          <w:shd w:val="clear" w:color="auto" w:fill="FFFFFF"/>
        </w:rPr>
        <w:t>fine of</w:t>
      </w:r>
      <w:r w:rsidRPr="008C7F50">
        <w:rPr>
          <w:rStyle w:val="apple-converted-space"/>
          <w:rFonts w:ascii="Bookman Old Style" w:hAnsi="Bookman Old Style" w:cs="Arial"/>
          <w:color w:val="202124"/>
          <w:shd w:val="clear" w:color="auto" w:fill="FFFFFF"/>
        </w:rPr>
        <w:t> </w:t>
      </w:r>
      <w:r w:rsidRPr="008C7F50">
        <w:rPr>
          <w:rFonts w:ascii="Bookman Old Style" w:hAnsi="Bookman Old Style" w:cs="Arial"/>
          <w:color w:val="202124"/>
        </w:rPr>
        <w:t>up to £20,000 could be enforced per tree worked on.</w:t>
      </w:r>
    </w:p>
    <w:p w14:paraId="783887BD" w14:textId="77777777" w:rsidR="00C25E2D" w:rsidRPr="008C7F50" w:rsidRDefault="00C25E2D" w:rsidP="00C25E2D">
      <w:pPr>
        <w:rPr>
          <w:rFonts w:ascii="Bookman Old Style" w:hAnsi="Bookman Old Style" w:cs="Aharoni"/>
          <w:color w:val="000000" w:themeColor="text1"/>
          <w:sz w:val="24"/>
          <w:szCs w:val="24"/>
        </w:rPr>
      </w:pPr>
      <w:r w:rsidRPr="008C7F50">
        <w:rPr>
          <w:rFonts w:ascii="Bookman Old Style" w:hAnsi="Bookman Old Style" w:cs="Aharoni"/>
          <w:b/>
          <w:bCs/>
          <w:color w:val="000000" w:themeColor="text1"/>
          <w:sz w:val="24"/>
          <w:szCs w:val="24"/>
        </w:rPr>
        <w:t>British Standard 3998:2010</w:t>
      </w:r>
      <w:r w:rsidRPr="008C7F50">
        <w:rPr>
          <w:rFonts w:ascii="Bookman Old Style" w:hAnsi="Bookman Old Style" w:cs="Aharoni"/>
          <w:color w:val="000000" w:themeColor="text1"/>
          <w:sz w:val="24"/>
          <w:szCs w:val="24"/>
        </w:rPr>
        <w:t> - Tree Work Recommendations.</w:t>
      </w:r>
    </w:p>
    <w:p w14:paraId="2BBC53AC" w14:textId="77777777" w:rsidR="00C25E2D" w:rsidRPr="008C7F50" w:rsidRDefault="00C25E2D" w:rsidP="00C25E2D">
      <w:pPr>
        <w:rPr>
          <w:rFonts w:ascii="Bookman Old Style" w:hAnsi="Bookman Old Style" w:cs="Aharoni"/>
          <w:color w:val="000000" w:themeColor="text1"/>
          <w:sz w:val="24"/>
          <w:szCs w:val="24"/>
        </w:rPr>
      </w:pPr>
      <w:r w:rsidRPr="008C7F50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>The British Standard regulating some of the technical operations carried out by an Arborist (tree surgeon)</w:t>
      </w:r>
      <w:r w:rsidRPr="008C7F50">
        <w:rPr>
          <w:rFonts w:ascii="Bookman Old Style" w:hAnsi="Bookman Old Style" w:cs="Arial"/>
          <w:color w:val="202124"/>
          <w:sz w:val="24"/>
          <w:szCs w:val="24"/>
          <w:shd w:val="clear" w:color="auto" w:fill="FFFFFF"/>
        </w:rPr>
        <w:t xml:space="preserve"> </w:t>
      </w:r>
      <w:r w:rsidRPr="008C7F50"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>It gives guidance on management options for established trees</w:t>
      </w:r>
      <w:r>
        <w:rPr>
          <w:rFonts w:ascii="Bookman Old Style" w:hAnsi="Bookman Old Style"/>
          <w:color w:val="000000"/>
          <w:sz w:val="24"/>
          <w:szCs w:val="24"/>
          <w:shd w:val="clear" w:color="auto" w:fill="FFFFFF"/>
        </w:rPr>
        <w:t xml:space="preserve">. </w:t>
      </w:r>
    </w:p>
    <w:p w14:paraId="5A465BE4" w14:textId="61D94E2B" w:rsidR="00BA062F" w:rsidRPr="0065202D" w:rsidRDefault="006E6C88" w:rsidP="006C718B">
      <w:pPr>
        <w:rPr>
          <w:rFonts w:ascii="Bookman Old Style" w:hAnsi="Bookman Old Style" w:cs="Aharoni"/>
          <w:b/>
          <w:bCs/>
          <w:color w:val="000000" w:themeColor="text1"/>
          <w:sz w:val="24"/>
          <w:szCs w:val="24"/>
          <w:u w:val="single"/>
        </w:rPr>
      </w:pPr>
      <w:r w:rsidRPr="007A42F3">
        <w:rPr>
          <w:rFonts w:ascii="Bookman Old Style" w:hAnsi="Bookman Old Style" w:cs="Aharoni"/>
          <w:b/>
          <w:bCs/>
          <w:color w:val="000000" w:themeColor="text1"/>
          <w:sz w:val="28"/>
          <w:szCs w:val="28"/>
        </w:rPr>
        <w:lastRenderedPageBreak/>
        <w:t>S</w:t>
      </w:r>
      <w:r w:rsidR="003235EA" w:rsidRPr="007A42F3">
        <w:rPr>
          <w:rFonts w:ascii="Bookman Old Style" w:hAnsi="Bookman Old Style" w:cs="Aharoni"/>
          <w:b/>
          <w:bCs/>
          <w:color w:val="000000" w:themeColor="text1"/>
          <w:sz w:val="28"/>
          <w:szCs w:val="28"/>
        </w:rPr>
        <w:t>ite</w:t>
      </w:r>
      <w:r w:rsidRPr="007A42F3">
        <w:rPr>
          <w:rFonts w:ascii="Bookman Old Style" w:hAnsi="Bookman Old Style" w:cs="Aharoni"/>
          <w:b/>
          <w:bCs/>
          <w:color w:val="000000" w:themeColor="text1"/>
          <w:sz w:val="28"/>
          <w:szCs w:val="28"/>
        </w:rPr>
        <w:t xml:space="preserve"> </w:t>
      </w:r>
      <w:r w:rsidR="00DD1D2C" w:rsidRPr="007A42F3">
        <w:rPr>
          <w:rFonts w:ascii="Bookman Old Style" w:hAnsi="Bookman Old Style" w:cs="Aharoni"/>
          <w:b/>
          <w:bCs/>
          <w:color w:val="000000" w:themeColor="text1"/>
          <w:sz w:val="28"/>
          <w:szCs w:val="28"/>
        </w:rPr>
        <w:t>3</w:t>
      </w:r>
      <w:r w:rsidR="0033649E" w:rsidRPr="007A42F3">
        <w:rPr>
          <w:rFonts w:ascii="Bookman Old Style" w:hAnsi="Bookman Old Style" w:cs="Aharoni"/>
          <w:b/>
          <w:bCs/>
          <w:color w:val="000000" w:themeColor="text1"/>
          <w:sz w:val="28"/>
          <w:szCs w:val="28"/>
        </w:rPr>
        <w:t xml:space="preserve"> </w:t>
      </w:r>
      <w:r w:rsidR="00BA062F" w:rsidRPr="007A42F3">
        <w:rPr>
          <w:rFonts w:ascii="Bookman Old Style" w:hAnsi="Bookman Old Style" w:cs="Aharoni"/>
          <w:b/>
          <w:bCs/>
          <w:color w:val="000000" w:themeColor="text1"/>
          <w:sz w:val="28"/>
          <w:szCs w:val="28"/>
        </w:rPr>
        <w:t>–</w:t>
      </w:r>
      <w:r w:rsidR="00ED4B70" w:rsidRPr="007A42F3">
        <w:rPr>
          <w:rFonts w:ascii="Bookman Old Style" w:hAnsi="Bookman Old Style" w:cs="Aharoni"/>
          <w:b/>
          <w:bCs/>
          <w:color w:val="000000" w:themeColor="text1"/>
          <w:sz w:val="28"/>
          <w:szCs w:val="28"/>
        </w:rPr>
        <w:t xml:space="preserve"> ROBINS CLOSE</w:t>
      </w:r>
      <w:r w:rsidR="00E84FB0" w:rsidRPr="007A42F3">
        <w:rPr>
          <w:rFonts w:ascii="Bookman Old Style" w:hAnsi="Bookman Old Style" w:cs="Aharoni"/>
          <w:b/>
          <w:bCs/>
          <w:color w:val="000000" w:themeColor="text1"/>
          <w:sz w:val="28"/>
          <w:szCs w:val="28"/>
        </w:rPr>
        <w:t xml:space="preserve">, </w:t>
      </w:r>
      <w:r w:rsidR="00A60605" w:rsidRPr="007A42F3">
        <w:rPr>
          <w:rFonts w:ascii="Bookman Old Style" w:hAnsi="Bookman Old Style" w:cs="Aharoni"/>
          <w:b/>
          <w:bCs/>
          <w:color w:val="000000" w:themeColor="text1"/>
          <w:sz w:val="28"/>
          <w:szCs w:val="28"/>
        </w:rPr>
        <w:t>UXBRIDGE U</w:t>
      </w:r>
      <w:r w:rsidR="00B87E32" w:rsidRPr="007A42F3">
        <w:rPr>
          <w:rFonts w:ascii="Bookman Old Style" w:hAnsi="Bookman Old Style" w:cs="Aharoni"/>
          <w:b/>
          <w:bCs/>
          <w:color w:val="000000" w:themeColor="text1"/>
          <w:sz w:val="28"/>
          <w:szCs w:val="28"/>
        </w:rPr>
        <w:t>B8 2LL</w:t>
      </w:r>
      <w:r w:rsidR="009E7C9E" w:rsidRPr="007A42F3">
        <w:rPr>
          <w:rFonts w:ascii="Bookman Old Style" w:hAnsi="Bookman Old Style" w:cs="Aharoni"/>
          <w:b/>
          <w:bCs/>
          <w:color w:val="000000" w:themeColor="text1"/>
          <w:sz w:val="28"/>
          <w:szCs w:val="28"/>
        </w:rPr>
        <w:tab/>
      </w:r>
      <w:r w:rsidR="009E7C9E" w:rsidRPr="007A42F3">
        <w:rPr>
          <w:rFonts w:ascii="Bookman Old Style" w:hAnsi="Bookman Old Style" w:cs="Aharoni"/>
          <w:b/>
          <w:bCs/>
          <w:color w:val="000000" w:themeColor="text1"/>
          <w:sz w:val="28"/>
          <w:szCs w:val="28"/>
        </w:rPr>
        <w:tab/>
      </w:r>
      <w:r w:rsidR="009E7C9E" w:rsidRPr="0065202D">
        <w:rPr>
          <w:rFonts w:ascii="Bookman Old Style" w:hAnsi="Bookman Old Style" w:cs="Aharoni"/>
          <w:b/>
          <w:bCs/>
          <w:color w:val="000000" w:themeColor="text1"/>
          <w:sz w:val="24"/>
          <w:szCs w:val="24"/>
        </w:rPr>
        <w:tab/>
      </w:r>
      <w:r w:rsidR="009E7C9E" w:rsidRPr="0065202D">
        <w:rPr>
          <w:rFonts w:ascii="Bookman Old Style" w:hAnsi="Bookman Old Style" w:cs="Aharoni"/>
          <w:b/>
          <w:bCs/>
          <w:color w:val="000000" w:themeColor="text1"/>
          <w:sz w:val="24"/>
          <w:szCs w:val="24"/>
        </w:rPr>
        <w:tab/>
      </w:r>
      <w:r w:rsidR="009E7C9E" w:rsidRPr="0065202D">
        <w:rPr>
          <w:rFonts w:ascii="Bookman Old Style" w:hAnsi="Bookman Old Style" w:cs="Aharoni"/>
          <w:b/>
          <w:bCs/>
          <w:color w:val="000000" w:themeColor="text1"/>
          <w:sz w:val="24"/>
          <w:szCs w:val="24"/>
        </w:rPr>
        <w:tab/>
        <w:t>Friday 16</w:t>
      </w:r>
      <w:r w:rsidR="009E7C9E" w:rsidRPr="0065202D">
        <w:rPr>
          <w:rFonts w:ascii="Bookman Old Style" w:hAnsi="Bookman Old Style" w:cs="Aharoni"/>
          <w:b/>
          <w:bCs/>
          <w:color w:val="000000" w:themeColor="text1"/>
          <w:sz w:val="24"/>
          <w:szCs w:val="24"/>
          <w:vertAlign w:val="superscript"/>
        </w:rPr>
        <w:t>th</w:t>
      </w:r>
      <w:r w:rsidR="009E7C9E" w:rsidRPr="0065202D">
        <w:rPr>
          <w:rFonts w:ascii="Bookman Old Style" w:hAnsi="Bookman Old Style" w:cs="Aharoni"/>
          <w:b/>
          <w:bCs/>
          <w:color w:val="000000" w:themeColor="text1"/>
          <w:sz w:val="24"/>
          <w:szCs w:val="24"/>
        </w:rPr>
        <w:t xml:space="preserve"> December 2022  </w:t>
      </w:r>
    </w:p>
    <w:tbl>
      <w:tblPr>
        <w:tblStyle w:val="TableGrid"/>
        <w:tblW w:w="15735" w:type="dxa"/>
        <w:tblInd w:w="-856" w:type="dxa"/>
        <w:tblLook w:val="04A0" w:firstRow="1" w:lastRow="0" w:firstColumn="1" w:lastColumn="0" w:noHBand="0" w:noVBand="1"/>
      </w:tblPr>
      <w:tblGrid>
        <w:gridCol w:w="1129"/>
        <w:gridCol w:w="2737"/>
        <w:gridCol w:w="993"/>
        <w:gridCol w:w="850"/>
        <w:gridCol w:w="1153"/>
        <w:gridCol w:w="5738"/>
        <w:gridCol w:w="3135"/>
      </w:tblGrid>
      <w:tr w:rsidR="00C25E2D" w:rsidRPr="0065202D" w14:paraId="6B8AD696" w14:textId="77777777" w:rsidTr="00C25E2D">
        <w:trPr>
          <w:trHeight w:val="88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840304A" w14:textId="77777777" w:rsidR="002676A5" w:rsidRPr="0065202D" w:rsidRDefault="00686599" w:rsidP="00686599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Tree ID Number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1896764" w14:textId="77777777" w:rsidR="002676A5" w:rsidRPr="0065202D" w:rsidRDefault="00686599" w:rsidP="00686599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Tree Species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F503F5E" w14:textId="755A9568" w:rsidR="002676A5" w:rsidRPr="0065202D" w:rsidRDefault="00686599" w:rsidP="00686599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Tree Height (m)</w:t>
            </w:r>
            <w:r w:rsidR="00984402"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4D7B0E"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approx.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449BE366" w14:textId="77777777" w:rsidR="00686599" w:rsidRPr="0065202D" w:rsidRDefault="00686599" w:rsidP="00686599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Trunk </w:t>
            </w:r>
          </w:p>
          <w:p w14:paraId="2B6F8969" w14:textId="77777777" w:rsidR="002676A5" w:rsidRPr="0065202D" w:rsidRDefault="00686599" w:rsidP="00686599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(DBH)</w:t>
            </w:r>
          </w:p>
          <w:p w14:paraId="70F75450" w14:textId="77777777" w:rsidR="00686599" w:rsidRPr="0065202D" w:rsidRDefault="00686599" w:rsidP="00686599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(mm)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FDB9B6C" w14:textId="77777777" w:rsidR="00B91D9E" w:rsidRPr="000462AA" w:rsidRDefault="00B91D9E" w:rsidP="00B91D9E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0462AA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Age</w:t>
            </w:r>
          </w:p>
          <w:p w14:paraId="1DC0388B" w14:textId="66E651DA" w:rsidR="002676A5" w:rsidRPr="0065202D" w:rsidRDefault="00B91D9E" w:rsidP="00B91D9E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Estimate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7245E058" w14:textId="77777777" w:rsidR="00826D06" w:rsidRPr="0065202D" w:rsidRDefault="00686599" w:rsidP="00686599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Condition/</w:t>
            </w:r>
          </w:p>
          <w:p w14:paraId="7DBC847B" w14:textId="77777777" w:rsidR="002676A5" w:rsidRPr="0065202D" w:rsidRDefault="00686599" w:rsidP="00686599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Comments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44334DE8" w14:textId="77777777" w:rsidR="002676A5" w:rsidRPr="0065202D" w:rsidRDefault="00F437FD" w:rsidP="00686599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Maintenance</w:t>
            </w:r>
          </w:p>
          <w:p w14:paraId="7F40946B" w14:textId="77777777" w:rsidR="00090047" w:rsidRPr="0065202D" w:rsidRDefault="00AC3BEB" w:rsidP="00686599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Advice</w:t>
            </w:r>
          </w:p>
        </w:tc>
      </w:tr>
      <w:tr w:rsidR="0020506D" w:rsidRPr="0065202D" w14:paraId="741040B0" w14:textId="77777777" w:rsidTr="00C25E2D">
        <w:trPr>
          <w:trHeight w:val="42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FFF4F" w14:textId="6B83A669" w:rsidR="00DD1D2C" w:rsidRPr="0065202D" w:rsidRDefault="00DD1D2C" w:rsidP="00812627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03/001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72BDEF" w14:textId="77777777" w:rsidR="007D04E2" w:rsidRPr="0065202D" w:rsidRDefault="007D04E2" w:rsidP="007D04E2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Willow, crack</w:t>
            </w:r>
          </w:p>
          <w:p w14:paraId="09123772" w14:textId="6408E570" w:rsidR="00ED4B70" w:rsidRPr="0065202D" w:rsidRDefault="007D04E2" w:rsidP="007D04E2">
            <w:pPr>
              <w:rPr>
                <w:rFonts w:ascii="Bookman Old Style" w:hAnsi="Bookman Old Style" w:cs="Aharoni"/>
                <w:i/>
                <w:i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i/>
                <w:iCs/>
                <w:color w:val="000000" w:themeColor="text1"/>
                <w:sz w:val="20"/>
                <w:szCs w:val="20"/>
                <w:lang w:val="la-Latn"/>
              </w:rPr>
              <w:t>(Salix fragilis)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E5B74E" w14:textId="5678B71E" w:rsidR="00DD1D2C" w:rsidRPr="0065202D" w:rsidRDefault="007D04E2" w:rsidP="00812627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B5E939" w14:textId="3C213AAE" w:rsidR="00DD1D2C" w:rsidRPr="0065202D" w:rsidRDefault="007D04E2" w:rsidP="00812627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3400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E9BD0B" w14:textId="77777777" w:rsidR="00965C81" w:rsidRPr="0065202D" w:rsidRDefault="007D04E2" w:rsidP="00965C81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136</w:t>
            </w:r>
          </w:p>
          <w:p w14:paraId="52C13142" w14:textId="6189CAC3" w:rsidR="00DD1D2C" w:rsidRPr="0065202D" w:rsidRDefault="00DD1D2C" w:rsidP="00812627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8B8D10" w14:textId="7EE05659" w:rsidR="00DD1D2C" w:rsidRPr="0065202D" w:rsidRDefault="0020506D" w:rsidP="00812627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Tree is in very poor condition. Recent pollard (2-3 years). Multiple hole and cavities in limbs and trunk. Evidence of bracket fungus on limbs. Multiple dead/cracked limbs. Poses a threat to people and property.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2F8A7BE" w14:textId="77777777" w:rsidR="0020506D" w:rsidRPr="0065202D" w:rsidRDefault="0020506D" w:rsidP="00812627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Remove </w:t>
            </w:r>
          </w:p>
          <w:p w14:paraId="7CAF81B7" w14:textId="553F6C28" w:rsidR="00DD1D2C" w:rsidRPr="0065202D" w:rsidRDefault="0020506D" w:rsidP="00812627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Note will require bat inspection prior to removal</w:t>
            </w:r>
          </w:p>
        </w:tc>
      </w:tr>
      <w:tr w:rsidR="00C25E2D" w:rsidRPr="0065202D" w14:paraId="53E478D2" w14:textId="77777777" w:rsidTr="00C25E2D">
        <w:trPr>
          <w:trHeight w:val="42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8E9FD7" w14:textId="0AC53F03" w:rsidR="00ED4B70" w:rsidRPr="0065202D" w:rsidRDefault="00956D54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7A42F3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03</w:t>
            </w:r>
            <w:r w:rsidR="007A42F3" w:rsidRPr="007A42F3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/002</w:t>
            </w:r>
            <w:r w:rsidR="00ED4B70" w:rsidRPr="007A42F3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50E513" w14:textId="77777777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Sycamore </w:t>
            </w:r>
          </w:p>
          <w:p w14:paraId="3096D758" w14:textId="7E70CF22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i/>
                <w:iCs/>
                <w:color w:val="000000" w:themeColor="text1"/>
                <w:sz w:val="20"/>
                <w:szCs w:val="20"/>
              </w:rPr>
              <w:t>(Acer pseudoplatanus)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D01573" w14:textId="54E665C0" w:rsidR="00ED4B70" w:rsidRPr="0065202D" w:rsidRDefault="0020506D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D3A562" w14:textId="3DF5513F" w:rsidR="00ED4B70" w:rsidRPr="0065202D" w:rsidRDefault="0020506D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Multi stem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6CABCA" w14:textId="77777777" w:rsidR="0050784B" w:rsidRPr="0065202D" w:rsidRDefault="0050784B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30</w:t>
            </w:r>
          </w:p>
          <w:p w14:paraId="647C7AD0" w14:textId="7DBF961F" w:rsidR="00ED4B70" w:rsidRPr="0065202D" w:rsidRDefault="00ED4B70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807214" w14:textId="52419F13" w:rsidR="00ED4B70" w:rsidRPr="0065202D" w:rsidRDefault="0050784B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 xml:space="preserve">Tree in poor condition with a heavy congested canopy. </w:t>
            </w:r>
            <w:r w:rsidR="006D75AE"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Unfortunately,</w:t>
            </w: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 xml:space="preserve"> the lack of </w:t>
            </w:r>
            <w:r w:rsidR="006D75AE"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maintenance has caused damage to the tree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8A52E0C" w14:textId="12BA3572" w:rsidR="00ED4B70" w:rsidRPr="0065202D" w:rsidRDefault="006D75AE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Remove </w:t>
            </w:r>
          </w:p>
        </w:tc>
      </w:tr>
      <w:tr w:rsidR="003C6263" w:rsidRPr="0065202D" w14:paraId="3C33F22D" w14:textId="77777777" w:rsidTr="00C25E2D">
        <w:trPr>
          <w:trHeight w:val="58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BF0CB" w14:textId="1D1C2592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03/003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4D6CE0" w14:textId="77777777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Cherry</w:t>
            </w:r>
          </w:p>
          <w:p w14:paraId="22519A27" w14:textId="485697DB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i/>
                <w:iCs/>
                <w:color w:val="000000" w:themeColor="text1"/>
                <w:sz w:val="20"/>
                <w:szCs w:val="20"/>
              </w:rPr>
              <w:t>(Prunus avium)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38E21" w14:textId="704BFCDC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C05829" w14:textId="7FDC89BE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1270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73BBB5" w14:textId="77777777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51</w:t>
            </w:r>
          </w:p>
          <w:p w14:paraId="5003045F" w14:textId="5BEBBD07" w:rsidR="006D75AE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CB846F" w14:textId="5E4A63C3" w:rsidR="00ED4B70" w:rsidRPr="0065202D" w:rsidRDefault="003C6263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 xml:space="preserve">Healthy tree just needing routine maintenance 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0A45A97" w14:textId="5F76CB02" w:rsidR="00ED4B70" w:rsidRPr="0065202D" w:rsidRDefault="0065202D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sz w:val="20"/>
                <w:szCs w:val="20"/>
              </w:rPr>
              <w:t>Canopy</w:t>
            </w: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3C6263"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Reduction</w:t>
            </w:r>
          </w:p>
        </w:tc>
      </w:tr>
      <w:tr w:rsidR="003C6263" w:rsidRPr="0065202D" w14:paraId="2470D7E6" w14:textId="77777777" w:rsidTr="00C25E2D">
        <w:trPr>
          <w:trHeight w:val="42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E7F58" w14:textId="5668A6BF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03/004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14D5C2" w14:textId="77777777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Crab Apple</w:t>
            </w:r>
          </w:p>
          <w:p w14:paraId="05C80D7E" w14:textId="65594466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i/>
                <w:iCs/>
                <w:color w:val="000000" w:themeColor="text1"/>
                <w:sz w:val="20"/>
                <w:szCs w:val="20"/>
              </w:rPr>
              <w:t>(Malus sylvestris)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BA48ED" w14:textId="2E306C00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8CA81B" w14:textId="65F00272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61EB6" w14:textId="77777777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40</w:t>
            </w:r>
          </w:p>
          <w:p w14:paraId="1619DEE4" w14:textId="123A26B6" w:rsidR="006D75AE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88473" w14:textId="060FD587" w:rsidR="00ED4B70" w:rsidRPr="0065202D" w:rsidRDefault="003C6263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Promote growing straighter by removing unbalanced lower limb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54E35C1" w14:textId="4FFDA4B6" w:rsidR="00ED4B70" w:rsidRPr="0065202D" w:rsidRDefault="0065202D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sz w:val="20"/>
                <w:szCs w:val="20"/>
              </w:rPr>
              <w:t>Canopy</w:t>
            </w: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3C6263"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Reduction</w:t>
            </w:r>
          </w:p>
        </w:tc>
      </w:tr>
      <w:tr w:rsidR="003C6263" w:rsidRPr="0065202D" w14:paraId="6D3A9B0B" w14:textId="77777777" w:rsidTr="00C25E2D">
        <w:trPr>
          <w:trHeight w:val="42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76188" w14:textId="147BDD44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03/005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135EA4" w14:textId="77777777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Sycamore </w:t>
            </w:r>
          </w:p>
          <w:p w14:paraId="5405631D" w14:textId="68226DE0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i/>
                <w:iCs/>
                <w:color w:val="000000" w:themeColor="text1"/>
                <w:sz w:val="20"/>
                <w:szCs w:val="20"/>
              </w:rPr>
              <w:t>(</w:t>
            </w:r>
            <w:r w:rsidRPr="0065202D">
              <w:rPr>
                <w:rFonts w:ascii="Bookman Old Style" w:hAnsi="Bookman Old Style" w:cs="Aharoni"/>
                <w:i/>
                <w:iCs/>
                <w:color w:val="000000" w:themeColor="text1"/>
                <w:sz w:val="20"/>
                <w:szCs w:val="20"/>
              </w:rPr>
              <w:t>Acer pseudoplatanus)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83F07" w14:textId="6AC99913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56D42C" w14:textId="67AEBE83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1600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661ECE" w14:textId="77777777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64</w:t>
            </w:r>
          </w:p>
          <w:p w14:paraId="2E1673BA" w14:textId="4D961897" w:rsidR="006D75AE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6274F2" w14:textId="51ADC1AE" w:rsidR="00ED4B70" w:rsidRPr="0065202D" w:rsidRDefault="003C6263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 xml:space="preserve">Healthy tree with a slight lean, will just needing routine maintenance. 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22D419B" w14:textId="5BFFCB00" w:rsidR="00ED4B70" w:rsidRPr="0065202D" w:rsidRDefault="0065202D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sz w:val="20"/>
                <w:szCs w:val="20"/>
              </w:rPr>
              <w:t>Canopy</w:t>
            </w: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3C6263"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Reduction</w:t>
            </w:r>
          </w:p>
        </w:tc>
      </w:tr>
      <w:tr w:rsidR="003C6263" w:rsidRPr="0065202D" w14:paraId="7456DBE9" w14:textId="77777777" w:rsidTr="00C25E2D">
        <w:trPr>
          <w:trHeight w:val="79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AD6A0" w14:textId="41F3D767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03/006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3A1316" w14:textId="77777777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Sycamore </w:t>
            </w:r>
          </w:p>
          <w:p w14:paraId="43E8AC0A" w14:textId="69FB100D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i/>
                <w:iCs/>
                <w:color w:val="000000" w:themeColor="text1"/>
                <w:sz w:val="20"/>
                <w:szCs w:val="20"/>
              </w:rPr>
              <w:t>(</w:t>
            </w:r>
            <w:r w:rsidRPr="0065202D">
              <w:rPr>
                <w:rFonts w:ascii="Bookman Old Style" w:hAnsi="Bookman Old Style" w:cs="Aharoni"/>
                <w:i/>
                <w:iCs/>
                <w:color w:val="000000" w:themeColor="text1"/>
                <w:sz w:val="20"/>
                <w:szCs w:val="20"/>
              </w:rPr>
              <w:t>Acer pseudoplatanus)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1CD579" w14:textId="530258D3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654A0" w14:textId="05191428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1200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A6288B" w14:textId="77777777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48</w:t>
            </w:r>
          </w:p>
          <w:p w14:paraId="28597DE1" w14:textId="7795EC45" w:rsidR="006D75AE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EF0B" w14:textId="35761653" w:rsidR="00ED4B70" w:rsidRPr="0065202D" w:rsidRDefault="003C6263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 xml:space="preserve">Poorly </w:t>
            </w:r>
            <w:r w:rsidR="004D7B0E"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maintained</w:t>
            </w: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 xml:space="preserve">. The canopy will need some </w:t>
            </w:r>
            <w:r w:rsidR="004D7B0E"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maintenance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565255A" w14:textId="65272F35" w:rsidR="00ED4B70" w:rsidRPr="0065202D" w:rsidRDefault="0065202D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sz w:val="20"/>
                <w:szCs w:val="20"/>
              </w:rPr>
              <w:t>Canopy</w:t>
            </w: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3C6263"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Reduction with thinning </w:t>
            </w:r>
          </w:p>
        </w:tc>
      </w:tr>
      <w:tr w:rsidR="003C6263" w:rsidRPr="0065202D" w14:paraId="0947056D" w14:textId="77777777" w:rsidTr="00C25E2D">
        <w:trPr>
          <w:trHeight w:val="42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F8144" w14:textId="5C5CA0ED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03/007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3255D8" w14:textId="77777777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Cherry</w:t>
            </w:r>
          </w:p>
          <w:p w14:paraId="764EDED9" w14:textId="02ED48A7" w:rsidR="00ED4B70" w:rsidRPr="0065202D" w:rsidRDefault="00ED4B70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i/>
                <w:iCs/>
                <w:color w:val="000000" w:themeColor="text1"/>
                <w:sz w:val="20"/>
                <w:szCs w:val="20"/>
              </w:rPr>
              <w:t>(Prunus avium)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C8202B" w14:textId="1C167849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6FCD7" w14:textId="369AA655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540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1E8E70" w14:textId="77777777" w:rsidR="00ED4B70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22</w:t>
            </w:r>
          </w:p>
          <w:p w14:paraId="279EC18A" w14:textId="4E24DF43" w:rsidR="006D75AE" w:rsidRPr="0065202D" w:rsidRDefault="006D75AE" w:rsidP="00ED4B70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73814F" w14:textId="7701F408" w:rsidR="00ED4B70" w:rsidRPr="0065202D" w:rsidRDefault="004D7B0E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Healthy tree growing well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3A3473B0" w14:textId="45ADA151" w:rsidR="00ED4B70" w:rsidRPr="0065202D" w:rsidRDefault="003C6263" w:rsidP="00ED4B70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No maintenance required </w:t>
            </w:r>
          </w:p>
        </w:tc>
      </w:tr>
      <w:tr w:rsidR="003C6263" w:rsidRPr="0065202D" w14:paraId="7108D10A" w14:textId="77777777" w:rsidTr="00C25E2D">
        <w:trPr>
          <w:trHeight w:val="42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7DBF3" w14:textId="72475C63" w:rsidR="003C6263" w:rsidRPr="0065202D" w:rsidRDefault="003C6263" w:rsidP="003C6263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03/008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9342FC" w14:textId="77777777" w:rsidR="003C6263" w:rsidRPr="0065202D" w:rsidRDefault="003C6263" w:rsidP="003C6263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Crab Apple</w:t>
            </w:r>
          </w:p>
          <w:p w14:paraId="36ADB958" w14:textId="107D943E" w:rsidR="003C6263" w:rsidRPr="0065202D" w:rsidRDefault="003C6263" w:rsidP="003C6263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i/>
                <w:iCs/>
                <w:color w:val="000000" w:themeColor="text1"/>
                <w:sz w:val="20"/>
                <w:szCs w:val="20"/>
              </w:rPr>
              <w:t>(Malus sylvestris)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AC240F" w14:textId="251155FF" w:rsidR="003C6263" w:rsidRPr="0065202D" w:rsidRDefault="003C6263" w:rsidP="003C6263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F02B0B" w14:textId="00B7FBBE" w:rsidR="003C6263" w:rsidRPr="0065202D" w:rsidRDefault="003C6263" w:rsidP="003C6263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900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CC863" w14:textId="77777777" w:rsidR="003C6263" w:rsidRPr="0065202D" w:rsidRDefault="003C6263" w:rsidP="003C6263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36</w:t>
            </w:r>
          </w:p>
          <w:p w14:paraId="2FB00570" w14:textId="74431FB9" w:rsidR="003C6263" w:rsidRPr="0065202D" w:rsidRDefault="003C6263" w:rsidP="003C6263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CD5542" w14:textId="781854E1" w:rsidR="003C6263" w:rsidRPr="0065202D" w:rsidRDefault="004D7B0E" w:rsidP="003C6263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Healthy tree growing well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764C87F6" w14:textId="790A7384" w:rsidR="003C6263" w:rsidRPr="0065202D" w:rsidRDefault="003C6263" w:rsidP="003C6263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No maintenance required </w:t>
            </w:r>
          </w:p>
        </w:tc>
      </w:tr>
      <w:tr w:rsidR="003C6263" w:rsidRPr="0065202D" w14:paraId="3E3B0BC9" w14:textId="77777777" w:rsidTr="00C25E2D">
        <w:trPr>
          <w:trHeight w:val="95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86364" w14:textId="23CD3306" w:rsidR="003C6263" w:rsidRPr="0065202D" w:rsidRDefault="003C6263" w:rsidP="003C6263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03/009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267F2C" w14:textId="77777777" w:rsidR="003C6263" w:rsidRPr="0065202D" w:rsidRDefault="003C6263" w:rsidP="003C6263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Sycamore </w:t>
            </w:r>
          </w:p>
          <w:p w14:paraId="4619EFC9" w14:textId="12E99FB1" w:rsidR="003C6263" w:rsidRPr="0065202D" w:rsidRDefault="003C6263" w:rsidP="003C6263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i/>
                <w:iCs/>
                <w:color w:val="000000" w:themeColor="text1"/>
                <w:sz w:val="20"/>
                <w:szCs w:val="20"/>
              </w:rPr>
              <w:t>(</w:t>
            </w:r>
            <w:r w:rsidRPr="0065202D">
              <w:rPr>
                <w:rFonts w:ascii="Bookman Old Style" w:hAnsi="Bookman Old Style" w:cs="Aharoni"/>
                <w:i/>
                <w:iCs/>
                <w:color w:val="000000" w:themeColor="text1"/>
                <w:sz w:val="20"/>
                <w:szCs w:val="20"/>
              </w:rPr>
              <w:t>Acer pseudoplatanus)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10C09E" w14:textId="251CEA6F" w:rsidR="003C6263" w:rsidRPr="0065202D" w:rsidRDefault="003C6263" w:rsidP="003C6263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A5BFE" w14:textId="02B936DD" w:rsidR="003C6263" w:rsidRPr="0065202D" w:rsidRDefault="003C6263" w:rsidP="003C6263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610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338F24" w14:textId="77777777" w:rsidR="003C6263" w:rsidRPr="0065202D" w:rsidRDefault="003C6263" w:rsidP="003C6263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24</w:t>
            </w:r>
          </w:p>
          <w:p w14:paraId="5D67FD02" w14:textId="4AE953DD" w:rsidR="003C6263" w:rsidRPr="0065202D" w:rsidRDefault="003C6263" w:rsidP="003C6263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62187B" w14:textId="5B2EB7AD" w:rsidR="003C6263" w:rsidRPr="0065202D" w:rsidRDefault="004D7B0E" w:rsidP="003C6263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 xml:space="preserve">Due </w:t>
            </w:r>
            <w:r w:rsidR="004E38D4"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age-related</w:t>
            </w: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 xml:space="preserve"> maintenance and removal of deadwood 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3520FF5" w14:textId="54919728" w:rsidR="003C6263" w:rsidRPr="0065202D" w:rsidRDefault="003C6263" w:rsidP="003C6263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Remove deadwood and crossing branches</w:t>
            </w:r>
          </w:p>
        </w:tc>
      </w:tr>
      <w:tr w:rsidR="00C25E2D" w:rsidRPr="0065202D" w14:paraId="66C89594" w14:textId="77777777" w:rsidTr="00C25E2D">
        <w:trPr>
          <w:trHeight w:val="91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505075EC" w14:textId="77777777" w:rsidR="00C25E2D" w:rsidRPr="0065202D" w:rsidRDefault="00C25E2D" w:rsidP="006668C6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lastRenderedPageBreak/>
              <w:t>Tree ID Number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39C8CA42" w14:textId="77777777" w:rsidR="00C25E2D" w:rsidRPr="0065202D" w:rsidRDefault="00C25E2D" w:rsidP="006668C6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Tree Species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6704128D" w14:textId="77777777" w:rsidR="00C25E2D" w:rsidRPr="0065202D" w:rsidRDefault="00C25E2D" w:rsidP="006668C6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Tree Height (m) approx.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22489D7E" w14:textId="77777777" w:rsidR="00C25E2D" w:rsidRPr="0065202D" w:rsidRDefault="00C25E2D" w:rsidP="006668C6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Trunk </w:t>
            </w:r>
          </w:p>
          <w:p w14:paraId="56CE9E53" w14:textId="77777777" w:rsidR="00C25E2D" w:rsidRPr="0065202D" w:rsidRDefault="00C25E2D" w:rsidP="006668C6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(DBH)</w:t>
            </w:r>
          </w:p>
          <w:p w14:paraId="4F9CAECB" w14:textId="77777777" w:rsidR="00C25E2D" w:rsidRPr="0065202D" w:rsidRDefault="00C25E2D" w:rsidP="006668C6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(mm)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48EA7704" w14:textId="77777777" w:rsidR="00C25E2D" w:rsidRPr="000462AA" w:rsidRDefault="00C25E2D" w:rsidP="006668C6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0462AA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Age</w:t>
            </w:r>
          </w:p>
          <w:p w14:paraId="65E4A30D" w14:textId="77777777" w:rsidR="00C25E2D" w:rsidRPr="0065202D" w:rsidRDefault="00C25E2D" w:rsidP="006668C6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Estimate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F501852" w14:textId="77777777" w:rsidR="00C25E2D" w:rsidRPr="0065202D" w:rsidRDefault="00C25E2D" w:rsidP="006668C6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Condition/Comments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14:paraId="0EC1B92A" w14:textId="77777777" w:rsidR="00C25E2D" w:rsidRPr="0065202D" w:rsidRDefault="00C25E2D" w:rsidP="006668C6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Maintenance</w:t>
            </w:r>
          </w:p>
          <w:p w14:paraId="38E93CA7" w14:textId="77777777" w:rsidR="00C25E2D" w:rsidRPr="0065202D" w:rsidRDefault="00C25E2D" w:rsidP="006668C6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Advice</w:t>
            </w:r>
          </w:p>
        </w:tc>
      </w:tr>
      <w:tr w:rsidR="003C6263" w:rsidRPr="0065202D" w14:paraId="2DE006FF" w14:textId="77777777" w:rsidTr="00C25E2D">
        <w:trPr>
          <w:trHeight w:val="42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FF96E" w14:textId="79F08AB2" w:rsidR="003C6263" w:rsidRPr="0065202D" w:rsidRDefault="003C6263" w:rsidP="003C6263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03/010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B95C8" w14:textId="77777777" w:rsidR="003C6263" w:rsidRPr="0065202D" w:rsidRDefault="003C6263" w:rsidP="003C6263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Sycamore </w:t>
            </w:r>
          </w:p>
          <w:p w14:paraId="0350E1E2" w14:textId="79EDD73E" w:rsidR="003C6263" w:rsidRPr="0065202D" w:rsidRDefault="003C6263" w:rsidP="003C6263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i/>
                <w:iCs/>
                <w:color w:val="000000" w:themeColor="text1"/>
                <w:sz w:val="20"/>
                <w:szCs w:val="20"/>
              </w:rPr>
              <w:t>(</w:t>
            </w:r>
            <w:r w:rsidRPr="0065202D">
              <w:rPr>
                <w:rFonts w:ascii="Bookman Old Style" w:hAnsi="Bookman Old Style" w:cs="Aharoni"/>
                <w:i/>
                <w:iCs/>
                <w:color w:val="000000" w:themeColor="text1"/>
                <w:sz w:val="20"/>
                <w:szCs w:val="20"/>
              </w:rPr>
              <w:t>Acer pseudoplatanus)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F64463" w14:textId="615A7326" w:rsidR="003C6263" w:rsidRPr="0065202D" w:rsidRDefault="003C6263" w:rsidP="003C6263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AA6708" w14:textId="6A964987" w:rsidR="003C6263" w:rsidRPr="0065202D" w:rsidRDefault="003C6263" w:rsidP="003C6263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710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9A0A" w14:textId="77777777" w:rsidR="003C6263" w:rsidRPr="0065202D" w:rsidRDefault="003C6263" w:rsidP="003C6263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>28</w:t>
            </w:r>
          </w:p>
          <w:p w14:paraId="2E3F58F3" w14:textId="3F8F3050" w:rsidR="003C6263" w:rsidRPr="0065202D" w:rsidRDefault="003C6263" w:rsidP="003C6263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444136" w14:textId="18D6057E" w:rsidR="003C6263" w:rsidRPr="0065202D" w:rsidRDefault="004D7B0E" w:rsidP="003C6263">
            <w:pPr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color w:val="000000" w:themeColor="text1"/>
                <w:sz w:val="20"/>
                <w:szCs w:val="20"/>
              </w:rPr>
              <w:t xml:space="preserve">Healthy tree growing well but needs some shaping 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88693C8" w14:textId="77E58EF3" w:rsidR="003C6263" w:rsidRPr="0065202D" w:rsidRDefault="003C6263" w:rsidP="003C6263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Reduction and crown raise</w:t>
            </w:r>
            <w:r w:rsidR="0065202D" w:rsidRPr="0065202D">
              <w:rPr>
                <w:rFonts w:ascii="Bookman Old Style" w:hAnsi="Bookman Old Style" w:cs="Aharoni"/>
                <w:b/>
                <w:bCs/>
                <w:sz w:val="20"/>
                <w:szCs w:val="20"/>
              </w:rPr>
              <w:t xml:space="preserve"> </w:t>
            </w:r>
            <w:r w:rsidR="0065202D" w:rsidRPr="0065202D">
              <w:rPr>
                <w:rFonts w:ascii="Bookman Old Style" w:hAnsi="Bookman Old Style" w:cs="Aharoni"/>
                <w:b/>
                <w:bCs/>
                <w:sz w:val="20"/>
                <w:szCs w:val="20"/>
              </w:rPr>
              <w:t>Canopy</w:t>
            </w:r>
          </w:p>
        </w:tc>
      </w:tr>
    </w:tbl>
    <w:tbl>
      <w:tblPr>
        <w:tblStyle w:val="TableGrid"/>
        <w:tblpPr w:leftFromText="180" w:rightFromText="180" w:vertAnchor="text" w:horzAnchor="page" w:tblpX="11021" w:tblpY="1124"/>
        <w:tblW w:w="5287" w:type="dxa"/>
        <w:tblLayout w:type="fixed"/>
        <w:tblLook w:val="04A0" w:firstRow="1" w:lastRow="0" w:firstColumn="1" w:lastColumn="0" w:noHBand="0" w:noVBand="1"/>
      </w:tblPr>
      <w:tblGrid>
        <w:gridCol w:w="1980"/>
        <w:gridCol w:w="1674"/>
        <w:gridCol w:w="1633"/>
      </w:tblGrid>
      <w:tr w:rsidR="00C25E2D" w:rsidRPr="0065202D" w14:paraId="2F51B92E" w14:textId="77777777" w:rsidTr="005C7A91">
        <w:trPr>
          <w:trHeight w:val="677"/>
        </w:trPr>
        <w:tc>
          <w:tcPr>
            <w:tcW w:w="1980" w:type="dxa"/>
          </w:tcPr>
          <w:p w14:paraId="56159FC2" w14:textId="77777777" w:rsidR="00C25E2D" w:rsidRDefault="00C25E2D" w:rsidP="005C7A91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Number Of Trees</w:t>
            </w:r>
          </w:p>
          <w:p w14:paraId="169ECA4B" w14:textId="77777777" w:rsidR="00C25E2D" w:rsidRPr="0065202D" w:rsidRDefault="00C25E2D" w:rsidP="005C7A91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To Be Removed</w:t>
            </w:r>
            <w: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/</w:t>
            </w: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Priority Maintenanc</w:t>
            </w:r>
            <w: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 xml:space="preserve">e </w:t>
            </w: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Required</w:t>
            </w:r>
          </w:p>
        </w:tc>
        <w:tc>
          <w:tcPr>
            <w:tcW w:w="1674" w:type="dxa"/>
          </w:tcPr>
          <w:p w14:paraId="64C3598A" w14:textId="77777777" w:rsidR="00C25E2D" w:rsidRPr="0065202D" w:rsidRDefault="00C25E2D" w:rsidP="005C7A91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Number Of Trees That Require Routine Maintenance</w:t>
            </w:r>
          </w:p>
        </w:tc>
        <w:tc>
          <w:tcPr>
            <w:tcW w:w="1633" w:type="dxa"/>
          </w:tcPr>
          <w:p w14:paraId="354EE91C" w14:textId="77777777" w:rsidR="00C25E2D" w:rsidRPr="0065202D" w:rsidRDefault="00C25E2D" w:rsidP="005C7A91">
            <w:pPr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</w:pPr>
            <w:r w:rsidRPr="0065202D">
              <w:rPr>
                <w:rFonts w:ascii="Bookman Old Style" w:hAnsi="Bookman Old Style" w:cs="Aharoni"/>
                <w:b/>
                <w:bCs/>
                <w:color w:val="000000" w:themeColor="text1"/>
                <w:sz w:val="20"/>
                <w:szCs w:val="20"/>
              </w:rPr>
              <w:t>Number Of Trees That Require No Interventions</w:t>
            </w:r>
          </w:p>
        </w:tc>
      </w:tr>
      <w:tr w:rsidR="00C25E2D" w:rsidRPr="0065202D" w14:paraId="5C9F7A1C" w14:textId="77777777" w:rsidTr="005C7A91">
        <w:trPr>
          <w:trHeight w:val="582"/>
        </w:trPr>
        <w:tc>
          <w:tcPr>
            <w:tcW w:w="1980" w:type="dxa"/>
            <w:shd w:val="clear" w:color="auto" w:fill="FF0000"/>
          </w:tcPr>
          <w:p w14:paraId="6D39E3AA" w14:textId="77777777" w:rsidR="00C25E2D" w:rsidRPr="007A42F3" w:rsidRDefault="00C25E2D" w:rsidP="005C7A91">
            <w:pPr>
              <w:jc w:val="center"/>
              <w:rPr>
                <w:rFonts w:ascii="Bookman Old Style" w:hAnsi="Bookman Old Style" w:cs="Aharoni"/>
                <w:b/>
                <w:bCs/>
                <w:color w:val="000000" w:themeColor="text1"/>
                <w:sz w:val="32"/>
                <w:szCs w:val="32"/>
              </w:rPr>
            </w:pPr>
            <w:r w:rsidRPr="007A42F3">
              <w:rPr>
                <w:rFonts w:ascii="Bookman Old Style" w:hAnsi="Bookman Old Style" w:cs="Aharoni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674" w:type="dxa"/>
            <w:shd w:val="clear" w:color="auto" w:fill="FFFF00"/>
          </w:tcPr>
          <w:p w14:paraId="60DFD54F" w14:textId="77777777" w:rsidR="00C25E2D" w:rsidRPr="007A42F3" w:rsidRDefault="00C25E2D" w:rsidP="005C7A91">
            <w:pPr>
              <w:jc w:val="center"/>
              <w:rPr>
                <w:rFonts w:ascii="Bookman Old Style" w:hAnsi="Bookman Old Style" w:cs="Aharoni"/>
                <w:b/>
                <w:bCs/>
                <w:color w:val="000000" w:themeColor="text1"/>
                <w:sz w:val="32"/>
                <w:szCs w:val="32"/>
              </w:rPr>
            </w:pPr>
            <w:r w:rsidRPr="007A42F3">
              <w:rPr>
                <w:rFonts w:ascii="Bookman Old Style" w:hAnsi="Bookman Old Style" w:cs="Aharoni"/>
                <w:b/>
                <w:bCs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633" w:type="dxa"/>
            <w:shd w:val="clear" w:color="auto" w:fill="00B050"/>
          </w:tcPr>
          <w:p w14:paraId="06072EEA" w14:textId="77777777" w:rsidR="00C25E2D" w:rsidRPr="007A42F3" w:rsidRDefault="00C25E2D" w:rsidP="005C7A91">
            <w:pPr>
              <w:jc w:val="center"/>
              <w:rPr>
                <w:rFonts w:ascii="Bookman Old Style" w:hAnsi="Bookman Old Style" w:cs="Aharoni"/>
                <w:b/>
                <w:bCs/>
                <w:color w:val="000000" w:themeColor="text1"/>
                <w:sz w:val="32"/>
                <w:szCs w:val="32"/>
              </w:rPr>
            </w:pPr>
            <w:r w:rsidRPr="007A42F3">
              <w:rPr>
                <w:rFonts w:ascii="Bookman Old Style" w:hAnsi="Bookman Old Style" w:cs="Aharoni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</w:tr>
    </w:tbl>
    <w:p w14:paraId="25D1ACA0" w14:textId="515C2F91" w:rsidR="005A4A75" w:rsidRPr="0065202D" w:rsidRDefault="005C7A91" w:rsidP="006C767C">
      <w:pPr>
        <w:rPr>
          <w:rFonts w:ascii="Bookman Old Style" w:hAnsi="Bookman Old Style" w:cs="Aharoni"/>
          <w:b/>
          <w:bCs/>
          <w:color w:val="000000" w:themeColor="text1"/>
          <w:sz w:val="20"/>
          <w:szCs w:val="20"/>
        </w:rPr>
      </w:pPr>
      <w:r w:rsidRPr="0065202D">
        <w:rPr>
          <w:rFonts w:ascii="Bookman Old Style" w:hAnsi="Bookman Old Style" w:cs="Aharoni"/>
          <w:b/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8916A3" wp14:editId="30B8A0B6">
                <wp:simplePos x="0" y="0"/>
                <wp:positionH relativeFrom="column">
                  <wp:posOffset>-533400</wp:posOffset>
                </wp:positionH>
                <wp:positionV relativeFrom="paragraph">
                  <wp:posOffset>356870</wp:posOffset>
                </wp:positionV>
                <wp:extent cx="5651500" cy="25781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257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1B9C493B" w14:textId="77777777" w:rsidR="004D7B0E" w:rsidRPr="005C7A91" w:rsidRDefault="004D7B0E" w:rsidP="00965C81">
                            <w:pPr>
                              <w:rPr>
                                <w:rFonts w:ascii="Bookman Old Style" w:hAnsi="Bookman Old Style" w:cs="Aharon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7A91">
                              <w:rPr>
                                <w:rFonts w:ascii="Bookman Old Style" w:hAnsi="Bookman Old Style" w:cs="Aharon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  <w:p w14:paraId="55B20E09" w14:textId="77777777" w:rsidR="004D7B0E" w:rsidRPr="005C7A91" w:rsidRDefault="004D7B0E" w:rsidP="00965C81">
                            <w:pPr>
                              <w:rPr>
                                <w:rFonts w:ascii="Bookman Old Style" w:hAnsi="Bookman Old Style" w:cs="Aharoni"/>
                                <w:color w:val="000000" w:themeColor="text1"/>
                              </w:rPr>
                            </w:pPr>
                            <w:r w:rsidRPr="005C7A91">
                              <w:rPr>
                                <w:rFonts w:ascii="Bookman Old Style" w:hAnsi="Bookman Old Style" w:cs="Aharoni"/>
                                <w:color w:val="000000" w:themeColor="text1"/>
                              </w:rPr>
                              <w:t xml:space="preserve">Trees in this site are generally heathy but due to no maintenance in the past they will require a reduction of the canopy to promote a canopy that will cause less issues in the future. </w:t>
                            </w:r>
                            <w:r w:rsidRPr="005C7A91">
                              <w:rPr>
                                <w:rFonts w:ascii="Bookman Old Style" w:hAnsi="Bookman Old Style" w:cs="Aharoni"/>
                                <w:b/>
                                <w:bCs/>
                                <w:color w:val="000000" w:themeColor="text1"/>
                              </w:rPr>
                              <w:t>03/001</w:t>
                            </w:r>
                            <w:r w:rsidRPr="005C7A91">
                              <w:rPr>
                                <w:rFonts w:ascii="Bookman Old Style" w:hAnsi="Bookman Old Style" w:cs="Aharoni"/>
                                <w:color w:val="000000" w:themeColor="text1"/>
                              </w:rPr>
                              <w:t xml:space="preserve"> will need to be inspected for bat habitat before work commences.</w:t>
                            </w:r>
                          </w:p>
                          <w:p w14:paraId="2AD1528D" w14:textId="77777777" w:rsidR="004D7B0E" w:rsidRPr="005C7A91" w:rsidRDefault="004D7B0E" w:rsidP="00965C81">
                            <w:pPr>
                              <w:rPr>
                                <w:rFonts w:ascii="Bookman Old Style" w:hAnsi="Bookman Old Style" w:cs="Aharoni"/>
                                <w:color w:val="000000" w:themeColor="text1"/>
                              </w:rPr>
                            </w:pPr>
                            <w:r w:rsidRPr="005C7A91">
                              <w:rPr>
                                <w:rFonts w:ascii="Bookman Old Style" w:hAnsi="Bookman Old Style" w:cs="Aharoni"/>
                                <w:color w:val="000000" w:themeColor="text1"/>
                              </w:rPr>
                              <w:t xml:space="preserve">Moving forward the trees will need to be maintained by a professional arborist working to </w:t>
                            </w:r>
                            <w:r w:rsidRPr="005C7A91">
                              <w:rPr>
                                <w:rFonts w:ascii="Bookman Old Style" w:hAnsi="Bookman Old Style" w:cs="Aharoni"/>
                                <w:b/>
                                <w:bCs/>
                                <w:color w:val="000000" w:themeColor="text1"/>
                              </w:rPr>
                              <w:t>BS3998:2010</w:t>
                            </w:r>
                            <w:r w:rsidRPr="005C7A91">
                              <w:rPr>
                                <w:rFonts w:ascii="Bookman Old Style" w:hAnsi="Bookman Old Style" w:cs="Aharoni"/>
                                <w:color w:val="000000" w:themeColor="text1"/>
                              </w:rPr>
                              <w:t> every 1-2 years depending on the extent of the damaged caused previously.</w:t>
                            </w:r>
                          </w:p>
                          <w:p w14:paraId="3B58B88D" w14:textId="77777777" w:rsidR="004D7B0E" w:rsidRPr="005C7A91" w:rsidRDefault="004D7B0E" w:rsidP="00965C81">
                            <w:pPr>
                              <w:rPr>
                                <w:rFonts w:ascii="Bookman Old Style" w:hAnsi="Bookman Old Style" w:cs="Aharoni"/>
                                <w:color w:val="000000" w:themeColor="text1"/>
                              </w:rPr>
                            </w:pPr>
                            <w:r w:rsidRPr="005C7A91">
                              <w:rPr>
                                <w:rFonts w:ascii="Bookman Old Style" w:hAnsi="Bookman Old Style" w:cs="Aharoni"/>
                                <w:color w:val="000000" w:themeColor="text1"/>
                              </w:rPr>
                              <w:t>Due to this being a residential area, a recommendation would be made to replant removed trees. With a suitable replacement. With an acceptation to the diseased cherry trees and trees interfering with properties.</w:t>
                            </w:r>
                          </w:p>
                          <w:p w14:paraId="2220E478" w14:textId="77777777" w:rsidR="004D7B0E" w:rsidRPr="005C7A91" w:rsidRDefault="004D7B0E" w:rsidP="00965C8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16A3" id="Text Box 1" o:spid="_x0000_s1027" type="#_x0000_t202" style="position:absolute;margin-left:-42pt;margin-top:28.1pt;width:445pt;height:20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" fillcolor="white [3201]" stroked="f" strokeweight="2pt">
                <v:textbox>
                  <w:txbxContent>
                    <w:p w14:paraId="1B9C493B" w14:textId="77777777" w:rsidR="004D7B0E" w:rsidRPr="005C7A91" w:rsidRDefault="004D7B0E" w:rsidP="00965C81">
                      <w:pPr>
                        <w:rPr>
                          <w:rFonts w:ascii="Bookman Old Style" w:hAnsi="Bookman Old Style" w:cs="Aharon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5C7A91">
                        <w:rPr>
                          <w:rFonts w:ascii="Bookman Old Style" w:hAnsi="Bookman Old Style" w:cs="Aharon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Summary</w:t>
                      </w:r>
                    </w:p>
                    <w:p w14:paraId="55B20E09" w14:textId="77777777" w:rsidR="004D7B0E" w:rsidRPr="005C7A91" w:rsidRDefault="004D7B0E" w:rsidP="00965C81">
                      <w:pPr>
                        <w:rPr>
                          <w:rFonts w:ascii="Bookman Old Style" w:hAnsi="Bookman Old Style" w:cs="Aharoni"/>
                          <w:color w:val="000000" w:themeColor="text1"/>
                        </w:rPr>
                      </w:pPr>
                      <w:r w:rsidRPr="005C7A91">
                        <w:rPr>
                          <w:rFonts w:ascii="Bookman Old Style" w:hAnsi="Bookman Old Style" w:cs="Aharoni"/>
                          <w:color w:val="000000" w:themeColor="text1"/>
                        </w:rPr>
                        <w:t xml:space="preserve">Trees in this site are generally heathy but due to no maintenance in the past they will require a reduction of the canopy to promote a canopy that will cause less issues in the future. </w:t>
                      </w:r>
                      <w:r w:rsidRPr="005C7A91">
                        <w:rPr>
                          <w:rFonts w:ascii="Bookman Old Style" w:hAnsi="Bookman Old Style" w:cs="Aharoni"/>
                          <w:b/>
                          <w:bCs/>
                          <w:color w:val="000000" w:themeColor="text1"/>
                        </w:rPr>
                        <w:t>03/001</w:t>
                      </w:r>
                      <w:r w:rsidRPr="005C7A91">
                        <w:rPr>
                          <w:rFonts w:ascii="Bookman Old Style" w:hAnsi="Bookman Old Style" w:cs="Aharoni"/>
                          <w:color w:val="000000" w:themeColor="text1"/>
                        </w:rPr>
                        <w:t xml:space="preserve"> will need to be inspected for bat habitat before work commences.</w:t>
                      </w:r>
                    </w:p>
                    <w:p w14:paraId="2AD1528D" w14:textId="77777777" w:rsidR="004D7B0E" w:rsidRPr="005C7A91" w:rsidRDefault="004D7B0E" w:rsidP="00965C81">
                      <w:pPr>
                        <w:rPr>
                          <w:rFonts w:ascii="Bookman Old Style" w:hAnsi="Bookman Old Style" w:cs="Aharoni"/>
                          <w:color w:val="000000" w:themeColor="text1"/>
                        </w:rPr>
                      </w:pPr>
                      <w:r w:rsidRPr="005C7A91">
                        <w:rPr>
                          <w:rFonts w:ascii="Bookman Old Style" w:hAnsi="Bookman Old Style" w:cs="Aharoni"/>
                          <w:color w:val="000000" w:themeColor="text1"/>
                        </w:rPr>
                        <w:t xml:space="preserve">Moving forward the trees will need to be maintained by a professional arborist working to </w:t>
                      </w:r>
                      <w:r w:rsidRPr="005C7A91">
                        <w:rPr>
                          <w:rFonts w:ascii="Bookman Old Style" w:hAnsi="Bookman Old Style" w:cs="Aharoni"/>
                          <w:b/>
                          <w:bCs/>
                          <w:color w:val="000000" w:themeColor="text1"/>
                        </w:rPr>
                        <w:t>BS3998:2010</w:t>
                      </w:r>
                      <w:r w:rsidRPr="005C7A91">
                        <w:rPr>
                          <w:rFonts w:ascii="Bookman Old Style" w:hAnsi="Bookman Old Style" w:cs="Aharoni"/>
                          <w:color w:val="000000" w:themeColor="text1"/>
                        </w:rPr>
                        <w:t> every 1-2 years depending on the extent of the damaged caused previously.</w:t>
                      </w:r>
                    </w:p>
                    <w:p w14:paraId="3B58B88D" w14:textId="77777777" w:rsidR="004D7B0E" w:rsidRPr="005C7A91" w:rsidRDefault="004D7B0E" w:rsidP="00965C81">
                      <w:pPr>
                        <w:rPr>
                          <w:rFonts w:ascii="Bookman Old Style" w:hAnsi="Bookman Old Style" w:cs="Aharoni"/>
                          <w:color w:val="000000" w:themeColor="text1"/>
                        </w:rPr>
                      </w:pPr>
                      <w:r w:rsidRPr="005C7A91">
                        <w:rPr>
                          <w:rFonts w:ascii="Bookman Old Style" w:hAnsi="Bookman Old Style" w:cs="Aharoni"/>
                          <w:color w:val="000000" w:themeColor="text1"/>
                        </w:rPr>
                        <w:t>Due to this being a residential area, a recommendation would be made to replant removed trees. With a suitable replacement. With an acceptation to the diseased cherry trees and trees interfering with properties.</w:t>
                      </w:r>
                    </w:p>
                    <w:p w14:paraId="2220E478" w14:textId="77777777" w:rsidR="004D7B0E" w:rsidRPr="005C7A91" w:rsidRDefault="004D7B0E" w:rsidP="00965C8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66864D" w14:textId="7C5DE139" w:rsidR="00930A44" w:rsidRPr="0065202D" w:rsidRDefault="00930A44" w:rsidP="001E79C4">
      <w:pPr>
        <w:rPr>
          <w:rFonts w:ascii="Bookman Old Style" w:hAnsi="Bookman Old Style" w:cs="Aharoni"/>
          <w:b/>
          <w:bCs/>
          <w:color w:val="000000" w:themeColor="text1"/>
          <w:sz w:val="20"/>
          <w:szCs w:val="20"/>
        </w:rPr>
      </w:pPr>
    </w:p>
    <w:p w14:paraId="71C8FC8A" w14:textId="6621B4C2" w:rsidR="00930A44" w:rsidRPr="0065202D" w:rsidRDefault="00930A44" w:rsidP="004E38D4">
      <w:pPr>
        <w:jc w:val="center"/>
        <w:rPr>
          <w:rFonts w:ascii="Bookman Old Style" w:hAnsi="Bookman Old Style" w:cs="Aharoni"/>
          <w:b/>
          <w:bCs/>
          <w:color w:val="000000" w:themeColor="text1"/>
          <w:sz w:val="20"/>
          <w:szCs w:val="20"/>
        </w:rPr>
      </w:pPr>
    </w:p>
    <w:p w14:paraId="2A7D2AA9" w14:textId="3488F214" w:rsidR="00930A44" w:rsidRPr="0065202D" w:rsidRDefault="00930A44" w:rsidP="001E79C4">
      <w:pPr>
        <w:rPr>
          <w:rFonts w:ascii="Bookman Old Style" w:hAnsi="Bookman Old Style" w:cs="Aharoni"/>
          <w:b/>
          <w:bCs/>
          <w:color w:val="000000" w:themeColor="text1"/>
          <w:sz w:val="20"/>
          <w:szCs w:val="20"/>
        </w:rPr>
      </w:pPr>
    </w:p>
    <w:p w14:paraId="3F52B5FB" w14:textId="701E3174" w:rsidR="005A4A75" w:rsidRPr="0065202D" w:rsidRDefault="005A4A75" w:rsidP="006C767C">
      <w:pPr>
        <w:rPr>
          <w:rFonts w:ascii="Bookman Old Style" w:hAnsi="Bookman Old Style" w:cs="Aharoni"/>
          <w:b/>
          <w:bCs/>
          <w:color w:val="000000" w:themeColor="text1"/>
          <w:sz w:val="20"/>
          <w:szCs w:val="20"/>
        </w:rPr>
      </w:pPr>
    </w:p>
    <w:p w14:paraId="3EC504AB" w14:textId="7AE408AF" w:rsidR="004E38D4" w:rsidRPr="0065202D" w:rsidRDefault="004E38D4" w:rsidP="006C767C">
      <w:pPr>
        <w:rPr>
          <w:rFonts w:ascii="Bookman Old Style" w:hAnsi="Bookman Old Style" w:cs="Aharoni"/>
          <w:b/>
          <w:bCs/>
          <w:color w:val="000000" w:themeColor="text1"/>
          <w:sz w:val="20"/>
          <w:szCs w:val="20"/>
        </w:rPr>
      </w:pPr>
    </w:p>
    <w:p w14:paraId="67444259" w14:textId="22FDA57E" w:rsidR="004E38D4" w:rsidRPr="0065202D" w:rsidRDefault="004E38D4" w:rsidP="006C767C">
      <w:pPr>
        <w:rPr>
          <w:rFonts w:ascii="Bookman Old Style" w:hAnsi="Bookman Old Style" w:cs="Aharoni"/>
          <w:b/>
          <w:bCs/>
          <w:color w:val="000000" w:themeColor="text1"/>
          <w:sz w:val="20"/>
          <w:szCs w:val="20"/>
        </w:rPr>
      </w:pPr>
    </w:p>
    <w:p w14:paraId="5A8BC1A9" w14:textId="77777777" w:rsidR="00C026C0" w:rsidRDefault="00C026C0" w:rsidP="00AE1656">
      <w:pPr>
        <w:rPr>
          <w:rFonts w:ascii="Bookman Old Style" w:hAnsi="Bookman Old Style" w:cs="Aharoni"/>
          <w:b/>
          <w:bCs/>
          <w:color w:val="000000" w:themeColor="text1"/>
          <w:sz w:val="20"/>
          <w:szCs w:val="20"/>
        </w:rPr>
      </w:pPr>
    </w:p>
    <w:p w14:paraId="6849A0EA" w14:textId="77777777" w:rsidR="00C026C0" w:rsidRDefault="00C026C0" w:rsidP="00AE1656">
      <w:pPr>
        <w:rPr>
          <w:rFonts w:ascii="Bookman Old Style" w:hAnsi="Bookman Old Style" w:cs="Aharoni"/>
          <w:b/>
          <w:bCs/>
          <w:color w:val="000000" w:themeColor="text1"/>
          <w:sz w:val="20"/>
          <w:szCs w:val="20"/>
        </w:rPr>
      </w:pPr>
    </w:p>
    <w:p w14:paraId="369EA8BA" w14:textId="77777777" w:rsidR="00C026C0" w:rsidRDefault="00C026C0" w:rsidP="00AE1656">
      <w:pPr>
        <w:rPr>
          <w:rFonts w:ascii="Bookman Old Style" w:hAnsi="Bookman Old Style" w:cs="Aharoni"/>
          <w:b/>
          <w:bCs/>
          <w:color w:val="000000" w:themeColor="text1"/>
          <w:sz w:val="20"/>
          <w:szCs w:val="20"/>
        </w:rPr>
      </w:pPr>
    </w:p>
    <w:p w14:paraId="604B3293" w14:textId="77777777" w:rsidR="00C026C0" w:rsidRDefault="00C026C0" w:rsidP="00AE1656">
      <w:pPr>
        <w:rPr>
          <w:rFonts w:ascii="Bookman Old Style" w:hAnsi="Bookman Old Style" w:cs="Aharoni"/>
          <w:b/>
          <w:bCs/>
          <w:color w:val="000000" w:themeColor="text1"/>
          <w:sz w:val="20"/>
          <w:szCs w:val="20"/>
        </w:rPr>
      </w:pPr>
    </w:p>
    <w:p w14:paraId="139FFE3B" w14:textId="77777777" w:rsidR="00C026C0" w:rsidRDefault="00C026C0" w:rsidP="00AE1656">
      <w:pPr>
        <w:rPr>
          <w:rFonts w:ascii="Bookman Old Style" w:hAnsi="Bookman Old Style" w:cs="Aharoni"/>
          <w:b/>
          <w:bCs/>
          <w:color w:val="000000" w:themeColor="text1"/>
          <w:sz w:val="20"/>
          <w:szCs w:val="20"/>
        </w:rPr>
      </w:pPr>
    </w:p>
    <w:p w14:paraId="2869A38B" w14:textId="3FE01C07" w:rsidR="00554CAC" w:rsidRPr="0065202D" w:rsidRDefault="00554CAC" w:rsidP="00AE1656">
      <w:pPr>
        <w:rPr>
          <w:rFonts w:ascii="Bookman Old Style" w:hAnsi="Bookman Old Style" w:cs="Aharoni"/>
          <w:b/>
          <w:bCs/>
          <w:color w:val="000000" w:themeColor="text1"/>
          <w:sz w:val="20"/>
          <w:szCs w:val="20"/>
        </w:rPr>
      </w:pPr>
      <w:r w:rsidRPr="0065202D">
        <w:rPr>
          <w:rFonts w:ascii="Bookman Old Style" w:hAnsi="Bookman Old Style" w:cs="Aharoni"/>
          <w:b/>
          <w:bCs/>
          <w:color w:val="000000" w:themeColor="text1"/>
          <w:sz w:val="20"/>
          <w:szCs w:val="20"/>
        </w:rPr>
        <w:t xml:space="preserve">Survey completed by </w:t>
      </w:r>
    </w:p>
    <w:p w14:paraId="77B3DB97" w14:textId="091E27A8" w:rsidR="00D032E7" w:rsidRDefault="00554CAC" w:rsidP="00D032E7">
      <w:pPr>
        <w:rPr>
          <w:rFonts w:ascii="Bookman Old Style" w:hAnsi="Bookman Old Style" w:cs="Aharoni"/>
          <w:color w:val="000000" w:themeColor="text1"/>
          <w:sz w:val="20"/>
          <w:szCs w:val="20"/>
        </w:rPr>
      </w:pPr>
      <w:r w:rsidRPr="0065202D">
        <w:rPr>
          <w:rFonts w:ascii="Bookman Old Style" w:hAnsi="Bookman Old Style" w:cs="Aharoni"/>
          <w:color w:val="000000" w:themeColor="text1"/>
          <w:sz w:val="20"/>
          <w:szCs w:val="20"/>
        </w:rPr>
        <w:t xml:space="preserve">Karl Bulpitt </w:t>
      </w:r>
      <w:r w:rsidR="005F1DF8" w:rsidRPr="0065202D">
        <w:rPr>
          <w:rFonts w:ascii="Bookman Old Style" w:hAnsi="Bookman Old Style" w:cs="Aharoni"/>
          <w:color w:val="000000" w:themeColor="text1"/>
          <w:sz w:val="20"/>
          <w:szCs w:val="20"/>
        </w:rPr>
        <w:t xml:space="preserve">FdSc </w:t>
      </w:r>
      <w:r w:rsidRPr="0065202D">
        <w:rPr>
          <w:rFonts w:ascii="Bookman Old Style" w:hAnsi="Bookman Old Style" w:cs="Aharoni"/>
          <w:color w:val="000000" w:themeColor="text1"/>
          <w:sz w:val="20"/>
          <w:szCs w:val="20"/>
        </w:rPr>
        <w:t>Dip</w:t>
      </w:r>
      <w:r w:rsidR="005F1DF8" w:rsidRPr="0065202D">
        <w:rPr>
          <w:rFonts w:ascii="Bookman Old Style" w:hAnsi="Bookman Old Style" w:cs="Aharoni"/>
          <w:color w:val="000000" w:themeColor="text1"/>
          <w:sz w:val="20"/>
          <w:szCs w:val="20"/>
        </w:rPr>
        <w:t xml:space="preserve">Arb </w:t>
      </w:r>
    </w:p>
    <w:p w14:paraId="64E41BB1" w14:textId="1E072FF7" w:rsidR="00F454F7" w:rsidRDefault="00F454F7" w:rsidP="00D032E7">
      <w:pPr>
        <w:rPr>
          <w:rFonts w:ascii="Bookman Old Style" w:hAnsi="Bookman Old Style" w:cs="Aharoni"/>
          <w:color w:val="000000" w:themeColor="text1"/>
          <w:sz w:val="20"/>
          <w:szCs w:val="20"/>
        </w:rPr>
      </w:pPr>
    </w:p>
    <w:p w14:paraId="14C7E855" w14:textId="5428B0F0" w:rsidR="00F454F7" w:rsidRDefault="00F454F7" w:rsidP="00D032E7">
      <w:pPr>
        <w:rPr>
          <w:rFonts w:ascii="Bookman Old Style" w:hAnsi="Bookman Old Style" w:cs="Aharoni"/>
          <w:color w:val="000000" w:themeColor="text1"/>
          <w:sz w:val="20"/>
          <w:szCs w:val="20"/>
        </w:rPr>
      </w:pPr>
    </w:p>
    <w:p w14:paraId="3818B989" w14:textId="27928826" w:rsidR="00F454F7" w:rsidRDefault="00F454F7" w:rsidP="00D032E7">
      <w:pPr>
        <w:rPr>
          <w:rFonts w:ascii="Bookman Old Style" w:hAnsi="Bookman Old Style" w:cs="Aharoni"/>
          <w:color w:val="000000" w:themeColor="text1"/>
          <w:sz w:val="20"/>
          <w:szCs w:val="20"/>
        </w:rPr>
      </w:pPr>
    </w:p>
    <w:p w14:paraId="3B7DE94E" w14:textId="17BF9584" w:rsidR="00F454F7" w:rsidRDefault="00F454F7" w:rsidP="00D032E7">
      <w:pPr>
        <w:rPr>
          <w:rFonts w:ascii="Bookman Old Style" w:hAnsi="Bookman Old Style" w:cs="Aharoni"/>
          <w:color w:val="000000" w:themeColor="text1"/>
          <w:sz w:val="20"/>
          <w:szCs w:val="20"/>
        </w:rPr>
      </w:pPr>
      <w:r>
        <w:rPr>
          <w:rFonts w:ascii="Bookman Old Style" w:hAnsi="Bookman Old Style" w:cs="Aharoni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2BD7A9D8" wp14:editId="0A56F42A">
            <wp:extent cx="9505663" cy="5600700"/>
            <wp:effectExtent l="0" t="0" r="0" b="0"/>
            <wp:docPr id="20" name="Picture 2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application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0125" cy="560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BDB64" w14:textId="77777777" w:rsidR="00EE6087" w:rsidRDefault="00EE6087" w:rsidP="00EE6087">
      <w:r>
        <w:rPr>
          <w:rFonts w:ascii="Bookman Old Style" w:hAnsi="Bookman Old Style" w:cs="Aharoni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2089BDCB" wp14:editId="5F42C5AD">
            <wp:extent cx="4052570" cy="573151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haroni"/>
          <w:noProof/>
          <w:color w:val="000000" w:themeColor="text1"/>
          <w:sz w:val="20"/>
          <w:szCs w:val="20"/>
        </w:rPr>
        <w:drawing>
          <wp:inline distT="0" distB="0" distL="0" distR="0" wp14:anchorId="1FA6572A" wp14:editId="4B6AAD84">
            <wp:extent cx="4052570" cy="573151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5B94" w14:textId="77777777" w:rsidR="00EE6087" w:rsidRDefault="00EE6087" w:rsidP="00EE6087">
      <w:r>
        <w:rPr>
          <w:rFonts w:ascii="Bookman Old Style" w:hAnsi="Bookman Old Style" w:cs="Aharoni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68F70D3" wp14:editId="57E8409E">
            <wp:extent cx="4052570" cy="5731510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haroni"/>
          <w:noProof/>
          <w:color w:val="000000" w:themeColor="text1"/>
          <w:sz w:val="20"/>
          <w:szCs w:val="20"/>
        </w:rPr>
        <w:drawing>
          <wp:inline distT="0" distB="0" distL="0" distR="0" wp14:anchorId="0403D1CE" wp14:editId="21948E99">
            <wp:extent cx="4052570" cy="5731510"/>
            <wp:effectExtent l="0" t="0" r="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04D8" w14:textId="77777777" w:rsidR="00EE6087" w:rsidRDefault="00EE6087" w:rsidP="00EE6087">
      <w:r>
        <w:rPr>
          <w:rFonts w:ascii="Bookman Old Style" w:hAnsi="Bookman Old Style" w:cs="Aharoni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B2F575A" wp14:editId="4236F462">
            <wp:extent cx="4052570" cy="5731510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haroni"/>
          <w:noProof/>
          <w:color w:val="000000" w:themeColor="text1"/>
          <w:sz w:val="20"/>
          <w:szCs w:val="20"/>
        </w:rPr>
        <w:drawing>
          <wp:inline distT="0" distB="0" distL="0" distR="0" wp14:anchorId="514A2187" wp14:editId="23F50E4A">
            <wp:extent cx="4052570" cy="5731510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C8A1" w14:textId="77777777" w:rsidR="00EE6087" w:rsidRDefault="00EE6087" w:rsidP="00EE6087">
      <w:r>
        <w:rPr>
          <w:rFonts w:ascii="Bookman Old Style" w:hAnsi="Bookman Old Style" w:cs="Aharoni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B31E2FC" wp14:editId="13DD9692">
            <wp:extent cx="4052570" cy="5731510"/>
            <wp:effectExtent l="0" t="0" r="0" b="0"/>
            <wp:docPr id="15" name="Picture 1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medium confidence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haroni"/>
          <w:noProof/>
          <w:color w:val="000000" w:themeColor="text1"/>
          <w:sz w:val="20"/>
          <w:szCs w:val="20"/>
        </w:rPr>
        <w:drawing>
          <wp:inline distT="0" distB="0" distL="0" distR="0" wp14:anchorId="36E61B48" wp14:editId="34B1747F">
            <wp:extent cx="4052570" cy="5731510"/>
            <wp:effectExtent l="0" t="0" r="0" b="0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B37D" w14:textId="77777777" w:rsidR="00EE6087" w:rsidRDefault="00EE6087" w:rsidP="00EE6087">
      <w:pPr>
        <w:rPr>
          <w:rFonts w:ascii="Bookman Old Style" w:hAnsi="Bookman Old Style" w:cs="Aharoni"/>
          <w:color w:val="000000" w:themeColor="text1"/>
          <w:sz w:val="20"/>
          <w:szCs w:val="20"/>
        </w:rPr>
      </w:pPr>
      <w:r>
        <w:rPr>
          <w:rFonts w:ascii="Bookman Old Style" w:hAnsi="Bookman Old Style" w:cs="Aharoni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6CEEFBA" wp14:editId="1BCF5FE8">
            <wp:extent cx="4052570" cy="5731510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Aharoni"/>
          <w:noProof/>
          <w:color w:val="000000" w:themeColor="text1"/>
          <w:sz w:val="20"/>
          <w:szCs w:val="20"/>
        </w:rPr>
        <w:drawing>
          <wp:inline distT="0" distB="0" distL="0" distR="0" wp14:anchorId="7D9EF6A2" wp14:editId="56689D43">
            <wp:extent cx="4052570" cy="5731510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5335" w14:textId="18D5B3CE" w:rsidR="00EE6087" w:rsidRPr="0065202D" w:rsidRDefault="00EE6087" w:rsidP="00D032E7">
      <w:pPr>
        <w:rPr>
          <w:rFonts w:ascii="Bookman Old Style" w:hAnsi="Bookman Old Style" w:cs="Aharoni"/>
          <w:color w:val="000000" w:themeColor="text1"/>
          <w:sz w:val="20"/>
          <w:szCs w:val="20"/>
        </w:rPr>
      </w:pPr>
      <w:r>
        <w:rPr>
          <w:rFonts w:ascii="Bookman Old Style" w:hAnsi="Bookman Old Style" w:cs="Aharoni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665E949" wp14:editId="0EB3561C">
            <wp:extent cx="8703728" cy="6152871"/>
            <wp:effectExtent l="0" t="0" r="0" b="0"/>
            <wp:docPr id="19" name="Picture 1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, engineering drawing&#10;&#10;Description automatically generated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0185" cy="61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087" w:rsidRPr="0065202D" w:rsidSect="00C25E2D">
      <w:headerReference w:type="default" r:id="rId20"/>
      <w:footerReference w:type="default" r:id="rId21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D6C68" w14:textId="77777777" w:rsidR="008D2C66" w:rsidRDefault="008D2C66" w:rsidP="00AD50AF">
      <w:pPr>
        <w:spacing w:after="0" w:line="240" w:lineRule="auto"/>
      </w:pPr>
      <w:r>
        <w:separator/>
      </w:r>
    </w:p>
  </w:endnote>
  <w:endnote w:type="continuationSeparator" w:id="0">
    <w:p w14:paraId="140F91D1" w14:textId="77777777" w:rsidR="008D2C66" w:rsidRDefault="008D2C66" w:rsidP="00AD50AF">
      <w:pPr>
        <w:spacing w:after="0" w:line="240" w:lineRule="auto"/>
      </w:pPr>
      <w:r>
        <w:continuationSeparator/>
      </w:r>
    </w:p>
  </w:endnote>
  <w:endnote w:type="continuationNotice" w:id="1">
    <w:p w14:paraId="70770714" w14:textId="77777777" w:rsidR="008D2C66" w:rsidRDefault="008D2C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90B35" w14:textId="050BC785" w:rsidR="004E38D4" w:rsidRDefault="001E79C4">
    <w:pPr>
      <w:pStyle w:val="Footer"/>
    </w:pPr>
    <w:r w:rsidRPr="00AE6C63">
      <w:rPr>
        <w:noProof/>
        <w:sz w:val="2"/>
        <w:szCs w:val="2"/>
      </w:rPr>
      <w:drawing>
        <wp:anchor distT="0" distB="0" distL="114300" distR="114300" simplePos="0" relativeHeight="251660288" behindDoc="0" locked="0" layoutInCell="1" allowOverlap="1" wp14:anchorId="2FF1E17B" wp14:editId="11D30B52">
          <wp:simplePos x="0" y="0"/>
          <wp:positionH relativeFrom="column">
            <wp:posOffset>2370455</wp:posOffset>
          </wp:positionH>
          <wp:positionV relativeFrom="paragraph">
            <wp:posOffset>-50800</wp:posOffset>
          </wp:positionV>
          <wp:extent cx="3688876" cy="603447"/>
          <wp:effectExtent l="0" t="0" r="0" b="6350"/>
          <wp:wrapNone/>
          <wp:docPr id="6" name="Picture 6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Graphical user interface, text&#10;&#10;Description automatically generated"/>
                  <pic:cNvPicPr/>
                </pic:nvPicPr>
                <pic:blipFill rotWithShape="1">
                  <a:blip r:embed="rId1">
                    <a:alphaModFix amt="4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375" t="68663" r="24097"/>
                  <a:stretch/>
                </pic:blipFill>
                <pic:spPr bwMode="auto">
                  <a:xfrm>
                    <a:off x="0" y="0"/>
                    <a:ext cx="3688876" cy="6034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87EC5" w14:textId="77777777" w:rsidR="008D2C66" w:rsidRDefault="008D2C66" w:rsidP="00AD50AF">
      <w:pPr>
        <w:spacing w:after="0" w:line="240" w:lineRule="auto"/>
      </w:pPr>
      <w:r>
        <w:separator/>
      </w:r>
    </w:p>
  </w:footnote>
  <w:footnote w:type="continuationSeparator" w:id="0">
    <w:p w14:paraId="0C872E54" w14:textId="77777777" w:rsidR="008D2C66" w:rsidRDefault="008D2C66" w:rsidP="00AD50AF">
      <w:pPr>
        <w:spacing w:after="0" w:line="240" w:lineRule="auto"/>
      </w:pPr>
      <w:r>
        <w:continuationSeparator/>
      </w:r>
    </w:p>
  </w:footnote>
  <w:footnote w:type="continuationNotice" w:id="1">
    <w:p w14:paraId="2B232FFF" w14:textId="77777777" w:rsidR="008D2C66" w:rsidRDefault="008D2C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05F0C" w14:textId="06C38466" w:rsidR="00081F8E" w:rsidRPr="000F33C6" w:rsidRDefault="001E79C4" w:rsidP="00081F8E">
    <w:pPr>
      <w:spacing w:before="100" w:beforeAutospacing="1" w:after="100" w:afterAutospacing="1" w:line="240" w:lineRule="auto"/>
      <w:ind w:left="1020"/>
      <w:rPr>
        <w:rFonts w:ascii="Bookman Old Style" w:eastAsia="Times New Roman" w:hAnsi="Bookman Old Style" w:cstheme="majorHAnsi"/>
        <w:i/>
        <w:iCs/>
        <w:color w:val="363940"/>
        <w:sz w:val="32"/>
        <w:szCs w:val="32"/>
        <w:lang w:eastAsia="en-GB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5BAFF85" wp14:editId="71426FC8">
          <wp:simplePos x="0" y="0"/>
          <wp:positionH relativeFrom="column">
            <wp:posOffset>-927100</wp:posOffset>
          </wp:positionH>
          <wp:positionV relativeFrom="paragraph">
            <wp:posOffset>-449580</wp:posOffset>
          </wp:positionV>
          <wp:extent cx="4394200" cy="1295468"/>
          <wp:effectExtent l="0" t="0" r="0" b="0"/>
          <wp:wrapNone/>
          <wp:docPr id="5" name="Picture 5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7413" cy="13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F8E">
      <w:tab/>
    </w:r>
    <w:r w:rsidR="00081F8E">
      <w:tab/>
    </w:r>
    <w:r w:rsidR="00081F8E">
      <w:tab/>
    </w:r>
    <w:r w:rsidR="00081F8E">
      <w:tab/>
    </w:r>
    <w:r w:rsidR="00081F8E">
      <w:tab/>
    </w:r>
    <w:r w:rsidR="00081F8E">
      <w:tab/>
    </w:r>
    <w:r w:rsidR="00081F8E">
      <w:tab/>
    </w:r>
    <w:r w:rsidR="00081F8E">
      <w:tab/>
    </w:r>
  </w:p>
  <w:p w14:paraId="0DBAB680" w14:textId="77777777" w:rsidR="00FC7ABD" w:rsidRPr="00930A44" w:rsidRDefault="00FC7ABD" w:rsidP="00081F8E">
    <w:pPr>
      <w:spacing w:before="100" w:beforeAutospacing="1" w:after="100" w:afterAutospacing="1" w:line="240" w:lineRule="auto"/>
      <w:rPr>
        <w:rFonts w:ascii="Bookman Old Style" w:eastAsia="Times New Roman" w:hAnsi="Bookman Old Style" w:cstheme="majorHAnsi"/>
        <w:i/>
        <w:iCs/>
        <w:color w:val="363940"/>
        <w:sz w:val="32"/>
        <w:szCs w:val="32"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C262D"/>
    <w:multiLevelType w:val="hybridMultilevel"/>
    <w:tmpl w:val="702E0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275C1"/>
    <w:multiLevelType w:val="multilevel"/>
    <w:tmpl w:val="EEEA1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 w:themeColor="text1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5D633C2"/>
    <w:multiLevelType w:val="hybridMultilevel"/>
    <w:tmpl w:val="C6F63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7D4CF2"/>
    <w:multiLevelType w:val="multilevel"/>
    <w:tmpl w:val="3C643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D6E4540"/>
    <w:multiLevelType w:val="multilevel"/>
    <w:tmpl w:val="94841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51521766">
    <w:abstractNumId w:val="2"/>
  </w:num>
  <w:num w:numId="2" w16cid:durableId="1208102392">
    <w:abstractNumId w:val="0"/>
  </w:num>
  <w:num w:numId="3" w16cid:durableId="1140146336">
    <w:abstractNumId w:val="3"/>
  </w:num>
  <w:num w:numId="4" w16cid:durableId="504825017">
    <w:abstractNumId w:val="4"/>
  </w:num>
  <w:num w:numId="5" w16cid:durableId="1561136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D2C"/>
    <w:rsid w:val="00040C5F"/>
    <w:rsid w:val="00050C3C"/>
    <w:rsid w:val="00055B9A"/>
    <w:rsid w:val="0006149D"/>
    <w:rsid w:val="00081F8E"/>
    <w:rsid w:val="00090047"/>
    <w:rsid w:val="000A3B54"/>
    <w:rsid w:val="000E09A1"/>
    <w:rsid w:val="000E2C16"/>
    <w:rsid w:val="000F297B"/>
    <w:rsid w:val="000F6FCD"/>
    <w:rsid w:val="00101951"/>
    <w:rsid w:val="00106ECA"/>
    <w:rsid w:val="001132D5"/>
    <w:rsid w:val="001151B6"/>
    <w:rsid w:val="001252CE"/>
    <w:rsid w:val="001374CF"/>
    <w:rsid w:val="0014507A"/>
    <w:rsid w:val="00145CCB"/>
    <w:rsid w:val="00167F33"/>
    <w:rsid w:val="001906B0"/>
    <w:rsid w:val="001A23D6"/>
    <w:rsid w:val="001D34BD"/>
    <w:rsid w:val="001D6CFB"/>
    <w:rsid w:val="001E7732"/>
    <w:rsid w:val="001E79C4"/>
    <w:rsid w:val="001F5CB4"/>
    <w:rsid w:val="0020506D"/>
    <w:rsid w:val="00205583"/>
    <w:rsid w:val="00206132"/>
    <w:rsid w:val="00217243"/>
    <w:rsid w:val="00221D44"/>
    <w:rsid w:val="00222793"/>
    <w:rsid w:val="002336B9"/>
    <w:rsid w:val="002378C5"/>
    <w:rsid w:val="0024681F"/>
    <w:rsid w:val="0026177D"/>
    <w:rsid w:val="00264876"/>
    <w:rsid w:val="002676A5"/>
    <w:rsid w:val="002812FF"/>
    <w:rsid w:val="002D3EA6"/>
    <w:rsid w:val="002D4384"/>
    <w:rsid w:val="002F3784"/>
    <w:rsid w:val="003235EA"/>
    <w:rsid w:val="0033649E"/>
    <w:rsid w:val="00345134"/>
    <w:rsid w:val="00364A2F"/>
    <w:rsid w:val="00380919"/>
    <w:rsid w:val="00385FAB"/>
    <w:rsid w:val="0039212C"/>
    <w:rsid w:val="003B3275"/>
    <w:rsid w:val="003C6263"/>
    <w:rsid w:val="003E28BC"/>
    <w:rsid w:val="00402BFF"/>
    <w:rsid w:val="00414049"/>
    <w:rsid w:val="004305E3"/>
    <w:rsid w:val="00442BA5"/>
    <w:rsid w:val="004478C1"/>
    <w:rsid w:val="0049534D"/>
    <w:rsid w:val="004B1CE0"/>
    <w:rsid w:val="004B62EE"/>
    <w:rsid w:val="004D1E13"/>
    <w:rsid w:val="004D2553"/>
    <w:rsid w:val="004D7B0E"/>
    <w:rsid w:val="004E366A"/>
    <w:rsid w:val="004E38D4"/>
    <w:rsid w:val="004F5968"/>
    <w:rsid w:val="004F6FA3"/>
    <w:rsid w:val="0050784B"/>
    <w:rsid w:val="00511066"/>
    <w:rsid w:val="00512739"/>
    <w:rsid w:val="005134B6"/>
    <w:rsid w:val="00526F93"/>
    <w:rsid w:val="0053066F"/>
    <w:rsid w:val="00547111"/>
    <w:rsid w:val="00552211"/>
    <w:rsid w:val="0055441F"/>
    <w:rsid w:val="00554CAC"/>
    <w:rsid w:val="00555C72"/>
    <w:rsid w:val="005638C0"/>
    <w:rsid w:val="00566805"/>
    <w:rsid w:val="005A4A75"/>
    <w:rsid w:val="005C0DCF"/>
    <w:rsid w:val="005C6901"/>
    <w:rsid w:val="005C7A91"/>
    <w:rsid w:val="005D5DE3"/>
    <w:rsid w:val="005E4ABF"/>
    <w:rsid w:val="005E5613"/>
    <w:rsid w:val="005F1DF8"/>
    <w:rsid w:val="005F6043"/>
    <w:rsid w:val="00615174"/>
    <w:rsid w:val="00624E6A"/>
    <w:rsid w:val="00642C64"/>
    <w:rsid w:val="00645E22"/>
    <w:rsid w:val="0065202D"/>
    <w:rsid w:val="00686599"/>
    <w:rsid w:val="006B1837"/>
    <w:rsid w:val="006B6D0D"/>
    <w:rsid w:val="006B7388"/>
    <w:rsid w:val="006C718B"/>
    <w:rsid w:val="006C767C"/>
    <w:rsid w:val="006D24A3"/>
    <w:rsid w:val="006D5E9E"/>
    <w:rsid w:val="006D75AE"/>
    <w:rsid w:val="006E6C88"/>
    <w:rsid w:val="00703DA7"/>
    <w:rsid w:val="00715E85"/>
    <w:rsid w:val="007217EA"/>
    <w:rsid w:val="00722710"/>
    <w:rsid w:val="00724979"/>
    <w:rsid w:val="007325EF"/>
    <w:rsid w:val="007369C5"/>
    <w:rsid w:val="0074195C"/>
    <w:rsid w:val="00771D05"/>
    <w:rsid w:val="007939EC"/>
    <w:rsid w:val="0079677C"/>
    <w:rsid w:val="007A42F3"/>
    <w:rsid w:val="007D04E2"/>
    <w:rsid w:val="007E1C8D"/>
    <w:rsid w:val="007F482B"/>
    <w:rsid w:val="00805019"/>
    <w:rsid w:val="00806E15"/>
    <w:rsid w:val="00811B46"/>
    <w:rsid w:val="00816C7B"/>
    <w:rsid w:val="008246D6"/>
    <w:rsid w:val="0082490E"/>
    <w:rsid w:val="00826D06"/>
    <w:rsid w:val="00844459"/>
    <w:rsid w:val="008505BB"/>
    <w:rsid w:val="008536E8"/>
    <w:rsid w:val="00874922"/>
    <w:rsid w:val="00883C3D"/>
    <w:rsid w:val="00890BF8"/>
    <w:rsid w:val="008A1D0A"/>
    <w:rsid w:val="008A486D"/>
    <w:rsid w:val="008C38A9"/>
    <w:rsid w:val="008D2C66"/>
    <w:rsid w:val="008D5F9E"/>
    <w:rsid w:val="008F2813"/>
    <w:rsid w:val="008F72BD"/>
    <w:rsid w:val="009015F4"/>
    <w:rsid w:val="00911CB6"/>
    <w:rsid w:val="00914A8E"/>
    <w:rsid w:val="00920BCE"/>
    <w:rsid w:val="00920C75"/>
    <w:rsid w:val="00930A44"/>
    <w:rsid w:val="00956D54"/>
    <w:rsid w:val="00961784"/>
    <w:rsid w:val="00962D64"/>
    <w:rsid w:val="00965C81"/>
    <w:rsid w:val="009744A9"/>
    <w:rsid w:val="0098263E"/>
    <w:rsid w:val="00984402"/>
    <w:rsid w:val="00987B63"/>
    <w:rsid w:val="00993663"/>
    <w:rsid w:val="009A398F"/>
    <w:rsid w:val="009B3343"/>
    <w:rsid w:val="009D3BEF"/>
    <w:rsid w:val="009E7C9E"/>
    <w:rsid w:val="009F4023"/>
    <w:rsid w:val="00A05A92"/>
    <w:rsid w:val="00A11F8B"/>
    <w:rsid w:val="00A21857"/>
    <w:rsid w:val="00A23959"/>
    <w:rsid w:val="00A45162"/>
    <w:rsid w:val="00A51A52"/>
    <w:rsid w:val="00A52731"/>
    <w:rsid w:val="00A60605"/>
    <w:rsid w:val="00A6332F"/>
    <w:rsid w:val="00A645DE"/>
    <w:rsid w:val="00A722AB"/>
    <w:rsid w:val="00A73269"/>
    <w:rsid w:val="00A74AEA"/>
    <w:rsid w:val="00A841A1"/>
    <w:rsid w:val="00A86A2E"/>
    <w:rsid w:val="00A959A9"/>
    <w:rsid w:val="00AA7CA1"/>
    <w:rsid w:val="00AC3BEB"/>
    <w:rsid w:val="00AD2DDA"/>
    <w:rsid w:val="00AD50AF"/>
    <w:rsid w:val="00AE1656"/>
    <w:rsid w:val="00AE27C3"/>
    <w:rsid w:val="00AF2D99"/>
    <w:rsid w:val="00B0746C"/>
    <w:rsid w:val="00B1145D"/>
    <w:rsid w:val="00B254EF"/>
    <w:rsid w:val="00B376EE"/>
    <w:rsid w:val="00B532CC"/>
    <w:rsid w:val="00B626CD"/>
    <w:rsid w:val="00B75BB5"/>
    <w:rsid w:val="00B76931"/>
    <w:rsid w:val="00B76B01"/>
    <w:rsid w:val="00B808CF"/>
    <w:rsid w:val="00B87E32"/>
    <w:rsid w:val="00B91D9E"/>
    <w:rsid w:val="00BA062F"/>
    <w:rsid w:val="00BA2695"/>
    <w:rsid w:val="00BA5D00"/>
    <w:rsid w:val="00BD0E96"/>
    <w:rsid w:val="00BE4B88"/>
    <w:rsid w:val="00C004A2"/>
    <w:rsid w:val="00C026C0"/>
    <w:rsid w:val="00C04CB5"/>
    <w:rsid w:val="00C21A16"/>
    <w:rsid w:val="00C25E2D"/>
    <w:rsid w:val="00C52A2D"/>
    <w:rsid w:val="00C54087"/>
    <w:rsid w:val="00C61182"/>
    <w:rsid w:val="00C66753"/>
    <w:rsid w:val="00C66DE4"/>
    <w:rsid w:val="00C726AF"/>
    <w:rsid w:val="00C74AA6"/>
    <w:rsid w:val="00CB2555"/>
    <w:rsid w:val="00CB2B75"/>
    <w:rsid w:val="00CC71A8"/>
    <w:rsid w:val="00CD38A2"/>
    <w:rsid w:val="00CD41DC"/>
    <w:rsid w:val="00CF3B66"/>
    <w:rsid w:val="00D032E7"/>
    <w:rsid w:val="00D120D4"/>
    <w:rsid w:val="00D15E84"/>
    <w:rsid w:val="00D311C2"/>
    <w:rsid w:val="00D32255"/>
    <w:rsid w:val="00D56DF7"/>
    <w:rsid w:val="00D60999"/>
    <w:rsid w:val="00D72B9B"/>
    <w:rsid w:val="00D7373F"/>
    <w:rsid w:val="00D850C9"/>
    <w:rsid w:val="00DA0291"/>
    <w:rsid w:val="00DB431B"/>
    <w:rsid w:val="00DB487A"/>
    <w:rsid w:val="00DB5562"/>
    <w:rsid w:val="00DD1D2C"/>
    <w:rsid w:val="00DE6D3B"/>
    <w:rsid w:val="00E04406"/>
    <w:rsid w:val="00E41A3F"/>
    <w:rsid w:val="00E5462E"/>
    <w:rsid w:val="00E62064"/>
    <w:rsid w:val="00E84FB0"/>
    <w:rsid w:val="00EB6CD2"/>
    <w:rsid w:val="00EB722E"/>
    <w:rsid w:val="00ED4B70"/>
    <w:rsid w:val="00EE179B"/>
    <w:rsid w:val="00EE6087"/>
    <w:rsid w:val="00F0580E"/>
    <w:rsid w:val="00F24A21"/>
    <w:rsid w:val="00F250B8"/>
    <w:rsid w:val="00F31A5F"/>
    <w:rsid w:val="00F31B70"/>
    <w:rsid w:val="00F401AD"/>
    <w:rsid w:val="00F416E8"/>
    <w:rsid w:val="00F437FD"/>
    <w:rsid w:val="00F454F7"/>
    <w:rsid w:val="00F77684"/>
    <w:rsid w:val="00F804D3"/>
    <w:rsid w:val="00F87CF7"/>
    <w:rsid w:val="00FB7CB3"/>
    <w:rsid w:val="00FC1227"/>
    <w:rsid w:val="00FC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713505"/>
  <w15:chartTrackingRefBased/>
  <w15:docId w15:val="{5F58A426-5563-3E48-96C9-9FD8A2508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6D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5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0AF"/>
  </w:style>
  <w:style w:type="paragraph" w:styleId="Footer">
    <w:name w:val="footer"/>
    <w:basedOn w:val="Normal"/>
    <w:link w:val="FooterChar"/>
    <w:uiPriority w:val="99"/>
    <w:unhideWhenUsed/>
    <w:rsid w:val="00AD5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0AF"/>
  </w:style>
  <w:style w:type="character" w:customStyle="1" w:styleId="apple-converted-space">
    <w:name w:val="apple-converted-space"/>
    <w:basedOn w:val="DefaultParagraphFont"/>
    <w:rsid w:val="00C25E2D"/>
  </w:style>
  <w:style w:type="paragraph" w:styleId="NoSpacing">
    <w:name w:val="No Spacing"/>
    <w:link w:val="NoSpacingChar"/>
    <w:uiPriority w:val="1"/>
    <w:qFormat/>
    <w:rsid w:val="00C25E2D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25E2D"/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rlbulpitt/Library/Group%20Containers/UBF8T346G9.Office/User%20Content.localized/Templates.localized/KBTC%20tree%20survey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KBTC tree survey template.dotx</Template>
  <TotalTime>100</TotalTime>
  <Pages>11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Bulpitt</dc:creator>
  <cp:keywords/>
  <dc:description/>
  <cp:lastModifiedBy>Karl Bulpitt</cp:lastModifiedBy>
  <cp:revision>16</cp:revision>
  <dcterms:created xsi:type="dcterms:W3CDTF">2022-12-18T13:53:00Z</dcterms:created>
  <dcterms:modified xsi:type="dcterms:W3CDTF">2022-12-22T20:33:00Z</dcterms:modified>
</cp:coreProperties>
</file>