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4DE" w:rsidRDefault="008704DE">
      <w:pPr>
        <w:rPr>
          <w:rFonts w:cstheme="minorHAnsi"/>
        </w:rPr>
      </w:pPr>
      <w:r>
        <w:t xml:space="preserve">97 Cromwell Road Hayes UB3 2PG – Planning application </w:t>
      </w:r>
      <w:r w:rsidRPr="008704DE">
        <w:rPr>
          <w:rFonts w:cstheme="minorHAnsi"/>
        </w:rPr>
        <w:t>5804/APP/2018/2337</w:t>
      </w:r>
    </w:p>
    <w:p w:rsidR="008704DE" w:rsidRDefault="008704DE">
      <w:r>
        <w:rPr>
          <w:rFonts w:cstheme="minorHAnsi"/>
        </w:rPr>
        <w:t>Information for Condition 4 (Landscaping)</w:t>
      </w:r>
    </w:p>
    <w:p w:rsidR="008704DE" w:rsidRDefault="00C3518E">
      <w:r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en-GB"/>
        </w:rPr>
        <w:drawing>
          <wp:inline distT="0" distB="0" distL="0" distR="0">
            <wp:extent cx="5337544" cy="2137144"/>
            <wp:effectExtent l="0" t="0" r="0" b="0"/>
            <wp:docPr id="4" name="Picture 4" descr="Image result for brick pavior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brick pavior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208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4DE" w:rsidRDefault="008704DE">
      <w:r>
        <w:t xml:space="preserve">Porous Brick </w:t>
      </w:r>
      <w:proofErr w:type="spellStart"/>
      <w:r>
        <w:t>Paviors</w:t>
      </w:r>
      <w:proofErr w:type="spellEnd"/>
      <w:r>
        <w:t xml:space="preserve"> to be used for hardstanding and patios</w:t>
      </w:r>
    </w:p>
    <w:p w:rsidR="00C3518E" w:rsidRDefault="00C3518E">
      <w:r>
        <w:rPr>
          <w:noProof/>
          <w:color w:val="0000FF"/>
          <w:lang w:eastAsia="en-GB"/>
        </w:rPr>
        <w:drawing>
          <wp:inline distT="0" distB="0" distL="0" distR="0">
            <wp:extent cx="5390707" cy="2530549"/>
            <wp:effectExtent l="0" t="0" r="635" b="3175"/>
            <wp:docPr id="5" name="Picture 5" descr="Related imag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538" cy="251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4DE" w:rsidRDefault="008704DE">
      <w:r>
        <w:rPr>
          <w:noProof/>
          <w:color w:val="0000FF"/>
          <w:lang w:eastAsia="en-GB"/>
        </w:rPr>
        <w:drawing>
          <wp:inline distT="0" distB="0" distL="0" distR="0" wp14:anchorId="4DEA4166" wp14:editId="2EDBC2BE">
            <wp:extent cx="5390707" cy="2594344"/>
            <wp:effectExtent l="0" t="0" r="635" b="0"/>
            <wp:docPr id="11" name="Picture 11" descr="Image result for brick pavior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brick pavior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30" cy="259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4DE" w:rsidRDefault="008704DE" w:rsidP="008704DE">
      <w:r>
        <w:t xml:space="preserve">Porous Brick </w:t>
      </w:r>
      <w:proofErr w:type="spellStart"/>
      <w:r>
        <w:t>Paviors</w:t>
      </w:r>
      <w:proofErr w:type="spellEnd"/>
      <w:r>
        <w:t xml:space="preserve"> edging detail for perimeter flowerbeds and </w:t>
      </w:r>
      <w:r w:rsidR="00D723CE">
        <w:t xml:space="preserve">grassed </w:t>
      </w:r>
      <w:r>
        <w:t>areas</w:t>
      </w:r>
    </w:p>
    <w:p w:rsidR="008704DE" w:rsidRDefault="00D723CE">
      <w:r>
        <w:lastRenderedPageBreak/>
        <w:t>Proposed close board fence panels to be used to all boundaries</w:t>
      </w:r>
    </w:p>
    <w:p w:rsidR="00D723CE" w:rsidRDefault="00636554">
      <w:r>
        <w:rPr>
          <w:rFonts w:ascii="Arial" w:hAnsi="Arial" w:cs="Arial"/>
          <w:noProof/>
          <w:color w:val="0000FF"/>
          <w:sz w:val="27"/>
          <w:szCs w:val="27"/>
          <w:shd w:val="clear" w:color="auto" w:fill="FFFFFF"/>
          <w:lang w:eastAsia="en-GB"/>
        </w:rPr>
        <w:drawing>
          <wp:inline distT="0" distB="0" distL="0" distR="0">
            <wp:extent cx="3285460" cy="2137144"/>
            <wp:effectExtent l="0" t="0" r="0" b="0"/>
            <wp:docPr id="7" name="Picture 7" descr="Image result for close board fenci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close board fenci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869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3CE" w:rsidRDefault="00D723CE"/>
    <w:p w:rsidR="00D723CE" w:rsidRDefault="00D723CE"/>
    <w:p w:rsidR="00D723CE" w:rsidRDefault="00D723CE">
      <w:pPr>
        <w:rPr>
          <w:noProof/>
          <w:color w:val="0000FF"/>
          <w:lang w:eastAsia="en-GB"/>
        </w:rPr>
      </w:pPr>
    </w:p>
    <w:p w:rsidR="00D723CE" w:rsidRDefault="00636554">
      <w:r>
        <w:rPr>
          <w:noProof/>
          <w:color w:val="0000FF"/>
          <w:lang w:eastAsia="en-GB"/>
        </w:rPr>
        <w:drawing>
          <wp:inline distT="0" distB="0" distL="0" distR="0">
            <wp:extent cx="5730949" cy="3378700"/>
            <wp:effectExtent l="0" t="0" r="3175" b="0"/>
            <wp:docPr id="8" name="Picture 8" descr="Related image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3CE" w:rsidRDefault="00D723CE"/>
    <w:p w:rsidR="00D723CE" w:rsidRDefault="00D723CE"/>
    <w:p w:rsidR="00D723CE" w:rsidRDefault="00D723CE"/>
    <w:p w:rsidR="00D723CE" w:rsidRDefault="00D723CE"/>
    <w:p w:rsidR="00D723CE" w:rsidRDefault="00D723CE"/>
    <w:p w:rsidR="00D723CE" w:rsidRDefault="00D723CE"/>
    <w:p w:rsidR="00D723CE" w:rsidRDefault="00D723CE">
      <w:r>
        <w:lastRenderedPageBreak/>
        <w:t xml:space="preserve">Condition 5 (Cycle </w:t>
      </w:r>
      <w:r w:rsidR="00F81EAE">
        <w:t xml:space="preserve">/ Refuse </w:t>
      </w:r>
      <w:r>
        <w:t>Storage)</w:t>
      </w:r>
    </w:p>
    <w:p w:rsidR="00D723CE" w:rsidRDefault="00D723CE">
      <w:r>
        <w:t xml:space="preserve">Proposed type of cycle </w:t>
      </w:r>
      <w:r w:rsidR="003720FA">
        <w:t xml:space="preserve">and bin </w:t>
      </w:r>
      <w:r>
        <w:t>storage</w:t>
      </w:r>
    </w:p>
    <w:p w:rsidR="00D723CE" w:rsidRDefault="008704DE">
      <w:r>
        <w:rPr>
          <w:rFonts w:ascii="Muli" w:hAnsi="Muli"/>
          <w:noProof/>
          <w:sz w:val="21"/>
          <w:szCs w:val="21"/>
          <w:lang w:eastAsia="en-GB"/>
        </w:rPr>
        <w:drawing>
          <wp:inline distT="0" distB="0" distL="0" distR="0" wp14:anchorId="6D90AF00" wp14:editId="6296784D">
            <wp:extent cx="5730949" cy="2700670"/>
            <wp:effectExtent l="0" t="0" r="3175" b="4445"/>
            <wp:docPr id="10" name="Picture 10" descr="Waltons 4ft x 6ft Wooden Overlap Pent Bik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Image" descr="Waltons 4ft x 6ft Wooden Overlap Pent Bike Stor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0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A53" w:rsidRDefault="00C3518E">
      <w:r>
        <w:rPr>
          <w:rFonts w:ascii="Muli" w:hAnsi="Muli"/>
          <w:noProof/>
          <w:sz w:val="21"/>
          <w:szCs w:val="21"/>
          <w:lang w:eastAsia="en-GB"/>
        </w:rPr>
        <w:drawing>
          <wp:inline distT="0" distB="0" distL="0" distR="0" wp14:anchorId="1BC905F5" wp14:editId="09F642D4">
            <wp:extent cx="5730949" cy="2881423"/>
            <wp:effectExtent l="0" t="0" r="3175" b="0"/>
            <wp:docPr id="1" name="Picture 1" descr="Waltons 4ft x 6ft Wooden Overlap Pent Bik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Image" descr="Waltons 4ft x 6ft Wooden Overlap Pent Bike Stor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590" w:rsidRDefault="00991590">
      <w:r>
        <w:t>Proposed Bin Storage</w:t>
      </w:r>
      <w:bookmarkStart w:id="0" w:name="_GoBack"/>
      <w:bookmarkEnd w:id="0"/>
    </w:p>
    <w:p w:rsidR="003720FA" w:rsidRDefault="003720FA"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70" name="Rectangle 70" descr="Image result for wooden bin storage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0" o:spid="_x0000_s1026" alt="Image result for wooden bin storage" href="https://www.google.co.uk/imgres?imgurl=https%3A%2F%2Fwww.lionshome.co.uk%2Fimg%2Fproduct%2Fv2-festnight-wooden-wheelie-bin-shed-household-council-outdoor-%3AR1NQY1VGb2V1V21uaXNYdmtmZGxJYUw3TlRYekZ3VWZBY29tUW0wMjM1SzVPRjRWTXYvaXh5SngzM1FFdnBKZHJJUWQxSXNOSnFnUlZNZTVzZFV5Z3c9PQ%3D%3D&amp;imgrefurl=https%3A%2F%2Fwww.lionshome.co.uk%2Faccessories-storage-bins%2Fwooden-wheelie%2F&amp;docid=Ckg1KxKODkMirM&amp;tbnid=B9CbZlTs9Y081M%3A&amp;vet=12ahUKEwi1lrXw9K3eAhWJB8AKHXKDBmE4ZBAzKEowSnoECAEQTA..i&amp;w=158&amp;h=180&amp;bih=806&amp;biw=1440&amp;q=wooden%20bin%20storage&amp;ved=2ahUKEwi1lrXw9K3eAhWJB8AKHXKDBmE4ZBAzKEowSnoECAEQTA&amp;iact=mrc&amp;uact=8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3720F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en-GB"/>
        </w:rPr>
        <w:drawing>
          <wp:inline distT="0" distB="0" distL="0" distR="0">
            <wp:extent cx="2913321" cy="2009553"/>
            <wp:effectExtent l="0" t="0" r="1905" b="0"/>
            <wp:docPr id="71" name="Picture 71" descr="\\pdc2cif004.onelondon.tfl.local\vdm3_data2$\JogaJutley\Desktop\imagesXGMVJV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 descr="\\pdc2cif004.onelondon.tfl.local\vdm3_data2$\JogaJutley\Desktop\imagesXGMVJVND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720" cy="200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EAE" w:rsidRDefault="00F81EAE"/>
    <w:sectPr w:rsidR="00F81E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l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18E"/>
    <w:rsid w:val="003720FA"/>
    <w:rsid w:val="00541A53"/>
    <w:rsid w:val="00636554"/>
    <w:rsid w:val="008704DE"/>
    <w:rsid w:val="00991590"/>
    <w:rsid w:val="00C3518E"/>
    <w:rsid w:val="00D723CE"/>
    <w:rsid w:val="00F8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1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9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6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3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90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61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81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7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2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24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19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75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99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96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9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57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955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45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6115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084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36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04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935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351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53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30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70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95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65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93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675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68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23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59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74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11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71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74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27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13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373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84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271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80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33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6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48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168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07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875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03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31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615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229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78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4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18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443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28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2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15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267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99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80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77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184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38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01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0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754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595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413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379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646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81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70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006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769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56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833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75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193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46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2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125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65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18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08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4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295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639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6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600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02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15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211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7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30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63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5428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1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2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187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2728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36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786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7842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13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93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57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63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765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262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64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920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926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26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79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022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4083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54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56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686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795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8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512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485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36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0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98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68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1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60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259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12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42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2378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715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22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103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56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26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09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717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89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13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434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1175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666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91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13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3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7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29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49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849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458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006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35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42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497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49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52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664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089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63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173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5269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40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40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97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374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87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0539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46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684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43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154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55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2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04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043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62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00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32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29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851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58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12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774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77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7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0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405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44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92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9652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202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50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452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47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8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5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68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54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38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09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34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72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4992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01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115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95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3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85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38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953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45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3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582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108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38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232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71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72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76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48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205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488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36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1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05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9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81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79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9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2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302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9660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84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88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9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12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55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448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32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792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29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72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77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534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3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01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86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013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45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938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215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2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69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25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24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67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183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892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5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43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59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88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3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7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51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80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82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1641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74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72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452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369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017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871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739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25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44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7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407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48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44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13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03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196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85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455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091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53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367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39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7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9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68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47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769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55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79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41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26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12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4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46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85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6103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29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62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64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694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0932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850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8917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604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77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2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65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33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559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314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767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0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956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66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503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52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60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84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04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61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87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05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300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59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62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87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99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39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01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549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67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24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95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47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28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07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0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42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17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613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8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24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2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326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510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5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313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3163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312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74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35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74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60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81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19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940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2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28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9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644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2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56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1312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5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28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45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32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9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07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48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39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037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7496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102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51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52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0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859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161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92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27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38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19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10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42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8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509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78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18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611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34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5641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43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84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08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75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96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6063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21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02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757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34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710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47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605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556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685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917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001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14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93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455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96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18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389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83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27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982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39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71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517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16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9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48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648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64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98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50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8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683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46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89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04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51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484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688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70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2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20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75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01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38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9544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39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59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17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90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576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45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738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293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6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6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6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99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371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3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93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96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61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183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17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64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31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75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71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07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97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3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35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943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08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14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01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471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93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37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368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86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17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43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63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11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64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72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77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70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64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11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46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685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8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961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75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66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84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00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213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33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52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0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27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59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29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06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5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6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05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49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88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1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097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43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49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93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30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83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7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77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34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55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70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42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65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8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099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49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67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83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422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385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177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180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40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99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427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80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86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852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5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8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04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01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1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0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3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43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67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05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7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94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06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50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25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25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17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65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77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06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213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20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56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43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05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634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8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25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16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18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02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96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4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19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32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21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65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7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56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890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06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50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254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4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72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90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54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06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03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5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29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64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4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76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82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220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95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02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97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38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4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77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47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0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46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44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437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8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91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56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79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19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26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23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740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78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17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51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85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53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61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84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9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25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88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01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50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3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562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00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132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3561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33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03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52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6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596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05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61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9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05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94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937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90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37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2092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31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85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8282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7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36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47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8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23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02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31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8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44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82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9198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6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898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36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8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71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5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02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15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92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769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8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374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22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72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60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45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916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082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45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55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16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07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57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80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37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743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59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42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17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02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44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4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72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15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6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93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250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67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84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9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49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730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38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30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864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97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855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391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46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09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36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78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1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09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94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8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82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03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31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92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49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2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5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9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84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38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35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66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2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33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05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61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90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46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10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49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86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276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81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65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66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9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46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01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80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1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19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564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86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0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37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52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16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04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64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47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404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26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47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96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37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371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68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26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19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49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73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54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91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965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610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41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3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72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87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676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59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94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35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83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96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838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46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01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66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73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99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44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38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01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19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7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23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87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2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36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85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03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78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84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4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632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850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85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5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83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4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61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99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27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06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32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16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71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27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60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835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95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9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41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12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59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75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98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04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2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26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39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20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375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34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29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25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1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81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26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25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78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75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843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54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53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56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62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70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37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187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68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88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616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50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67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64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68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20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53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196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50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6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82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176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43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13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71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0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81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84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67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84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67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78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65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44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46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46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27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57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958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2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81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16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07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89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99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88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4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13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6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49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04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80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63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033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82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90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32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6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59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31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9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88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22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1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03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3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83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10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7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33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30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12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9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28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25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55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57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58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73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7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06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4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41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5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47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2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6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11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18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40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00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9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24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37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9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49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765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46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7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53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0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8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5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0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8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0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3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65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54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9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3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77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0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79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39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77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323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3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5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475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0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98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669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  <w:div w:id="16809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5836">
              <w:marLeft w:val="0"/>
              <w:marRight w:val="0"/>
              <w:marTop w:val="0"/>
              <w:marBottom w:val="0"/>
              <w:divBdr>
                <w:top w:val="single" w:sz="24" w:space="0" w:color="888888"/>
                <w:left w:val="single" w:sz="24" w:space="0" w:color="888888"/>
                <w:bottom w:val="single" w:sz="24" w:space="0" w:color="888888"/>
                <w:right w:val="single" w:sz="24" w:space="0" w:color="888888"/>
              </w:divBdr>
            </w:div>
          </w:divsChild>
        </w:div>
      </w:divsChild>
    </w:div>
    <w:div w:id="151225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02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9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9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28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94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37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4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5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5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38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55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472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8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0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8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6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84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4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0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9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88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0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51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2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7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2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8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22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44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oogle.co.uk/url?sa=i&amp;rct=j&amp;q=&amp;esrc=s&amp;source=images&amp;cd=&amp;cad=rja&amp;uact=8&amp;ved=2ahUKEwiHy7zE663eAhWDYVAKHfzfDWIQjRx6BAgBEAU&amp;url=http://swankyoutlet.com/inspiring-wooden-fence-boards/&amp;psig=AOvVaw2v5OhXV3AgwuUXOOL4pUjX&amp;ust=1540977443988215" TargetMode="External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http://www.google.co.uk/url?sa=i&amp;rct=j&amp;q=&amp;esrc=s&amp;source=images&amp;cd=&amp;cad=rja&amp;uact=8&amp;ved=2ahUKEwjO1cKa6K3eAhUdgM4BHZhoDmIQjRx6BAgBEAU&amp;url=http://www.stonemarket.co.uk/product-pavedrive-paviors&amp;psig=AOvVaw24zgQdL0NQ4jiXHogPaCb1&amp;ust=1540976509835970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www.google.co.uk/imgres?imgurl=https://www.lionshome.co.uk/img/product/v2-festnight-wooden-wheelie-bin-shed-household-council-outdoor-:R1NQY1VGb2V1V21uaXNYdmtmZGxJYUw3TlRYekZ3VWZBY29tUW0wMjM1SzVPRjRWTXYvaXh5SngzM1FFdnBKZHJJUWQxSXNOSnFnUlZNZTVzZFV5Z3c9PQ%3D%3D&amp;imgrefurl=https://www.lionshome.co.uk/accessories-storage-bins/wooden-wheelie/&amp;docid=Ckg1KxKODkMirM&amp;tbnid=B9CbZlTs9Y081M:&amp;vet=12ahUKEwi1lrXw9K3eAhWJB8AKHXKDBmE4ZBAzKEowSnoECAEQTA..i&amp;w=158&amp;h=180&amp;bih=806&amp;biw=1440&amp;q=wooden%20bin%20storage&amp;ved=2ahUKEwi1lrXw9K3eAhWJB8AKHXKDBmE4ZBAzKEowSnoECAEQTA&amp;iact=mrc&amp;uact=8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google.co.uk/imgres?imgurl=https://www.clarkesofwalsham.co.uk/pub/media/catalog/product/cache/image/1000x1320/e9c3970ab036de70892d86c6d221abfe/c/l/close-board-3ft.jpg&amp;imgrefurl=https://www.clarkesofwalsham.co.uk/close-board-garden-fence-panel-3x6.html&amp;docid=D2eq93ABvKtoOM&amp;tbnid=HlVOkmX8dgZCPM:&amp;vet=10ahUKEwjO4Lrf6q3eAhWHsqQKHUwbAiwQMwilAihAMEA..i&amp;w=591&amp;h=591&amp;bih=806&amp;biw=1440&amp;q=close%20board%20fencing&amp;ved=0ahUKEwjO4Lrf6q3eAhWHsqQKHUwbAiwQMwilAihAMEA&amp;iact=mrc&amp;uact=8" TargetMode="External"/><Relationship Id="rId5" Type="http://schemas.openxmlformats.org/officeDocument/2006/relationships/hyperlink" Target="https://www.google.co.uk/imgres?imgurl=https://i.ebayimg.com/images/g/2gAAAOxymnRSGK7T/s-l300.jpg&amp;imgrefurl=https://www.ebay.co.uk/itm/50MM-BRICK-BLOCK-PAVING-PAVIOR-BRINDLE-PER-M2-/322760226173&amp;docid=n3JH2AzSKKP92M&amp;tbnid=rqkpGKTk5hDERM:&amp;vet=10ahUKEwip2e385q3eAhWIKsAKHYltAMAQMwjYASg1MDU..i&amp;w=300&amp;h=300&amp;bih=806&amp;biw=1440&amp;q=brick%20paviors&amp;ved=0ahUKEwip2e385q3eAhWIKsAKHYltAMAQMwjYASg1MDU&amp;iact=mrc&amp;uact=8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ogle.co.uk/url?sa=i&amp;rct=j&amp;q=&amp;esrc=s&amp;source=images&amp;cd=&amp;cad=rja&amp;uact=8&amp;ved=2ahUKEwjFkOjW6K3eAhVH4YUKHSiPDlsQjRx6BAgBEAU&amp;url=http://www.acerpaving.co.uk/Blog/page/2/&amp;psig=AOvVaw24zgQdL0NQ4jiXHogPaCb1&amp;ust=1540976509835970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1B5BCF8F.dotm</Template>
  <TotalTime>76</TotalTime>
  <Pages>4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 For London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jogajutley</dc:creator>
  <cp:lastModifiedBy>jogajutley</cp:lastModifiedBy>
  <cp:revision>3</cp:revision>
  <dcterms:created xsi:type="dcterms:W3CDTF">2018-10-30T08:52:00Z</dcterms:created>
  <dcterms:modified xsi:type="dcterms:W3CDTF">2018-10-31T10:35:00Z</dcterms:modified>
</cp:coreProperties>
</file>