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B4D" w:rsidRDefault="0046581A">
      <w:pPr>
        <w:spacing w:after="0"/>
        <w:ind w:left="-1440" w:right="10447"/>
      </w:pP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3686175</wp:posOffset>
                </wp:positionV>
                <wp:extent cx="438150" cy="447675"/>
                <wp:effectExtent l="19050" t="19050" r="19050" b="28575"/>
                <wp:wrapThrough wrapText="bothSides">
                  <wp:wrapPolygon edited="0">
                    <wp:start x="4696" y="-919"/>
                    <wp:lineTo x="-939" y="-919"/>
                    <wp:lineTo x="-939" y="17464"/>
                    <wp:lineTo x="3757" y="22060"/>
                    <wp:lineTo x="16904" y="22060"/>
                    <wp:lineTo x="17843" y="22060"/>
                    <wp:lineTo x="21600" y="14706"/>
                    <wp:lineTo x="21600" y="6434"/>
                    <wp:lineTo x="19722" y="919"/>
                    <wp:lineTo x="15965" y="-919"/>
                    <wp:lineTo x="4696" y="-919"/>
                  </wp:wrapPolygon>
                </wp:wrapThrough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447675"/>
                        </a:xfrm>
                        <a:prstGeom prst="ellipse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7BAD81" id="Oval 1" o:spid="_x0000_s1026" style="position:absolute;margin-left:207pt;margin-top:290.25pt;width:34.5pt;height:35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" filled="f" strokecolor="red" strokeweight="2.75pt">
                <v:stroke joinstyle="miter"/>
                <w10:wrap type="through"/>
              </v:oval>
            </w:pict>
          </mc:Fallback>
        </mc:AlternateContent>
      </w:r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152400</wp:posOffset>
            </wp:positionH>
            <wp:positionV relativeFrom="margin">
              <wp:align>center</wp:align>
            </wp:positionV>
            <wp:extent cx="7548372" cy="1067562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75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CD0B4D" w:rsidRDefault="0046581A">
      <w:pPr>
        <w:spacing w:after="0"/>
        <w:ind w:left="-1440" w:right="10447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8372" cy="1067562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75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CD0B4D" w:rsidRDefault="0046581A">
      <w:pPr>
        <w:spacing w:after="0"/>
        <w:ind w:left="-1440" w:right="10447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8372" cy="10675620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75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D0B4D">
      <w:pgSz w:w="11887" w:h="16812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B4D"/>
    <w:rsid w:val="0046581A"/>
    <w:rsid w:val="00CD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EE21706-DD1B-4685-8ECF-C77072A67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DC9AA6CD.dotm</Template>
  <TotalTime>0</TotalTime>
  <Pages>3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Sharon Richman</dc:creator>
  <cp:keywords/>
  <cp:lastModifiedBy>Sharon Richman</cp:lastModifiedBy>
  <cp:revision>2</cp:revision>
  <dcterms:created xsi:type="dcterms:W3CDTF">2020-09-22T15:13:00Z</dcterms:created>
  <dcterms:modified xsi:type="dcterms:W3CDTF">2020-09-22T15:13:00Z</dcterms:modified>
</cp:coreProperties>
</file>