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89910" w14:textId="4CBF9E5A" w:rsidR="0051732F" w:rsidRDefault="00F2338E" w:rsidP="00F2338E">
      <w:r>
        <w:rPr>
          <w:noProof/>
        </w:rPr>
        <w:drawing>
          <wp:inline distT="0" distB="0" distL="0" distR="0" wp14:anchorId="6C34A7D8" wp14:editId="3B17E9AD">
            <wp:extent cx="8863330" cy="5151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5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AADEC" w14:textId="6CC7DCFE" w:rsidR="00F2338E" w:rsidRPr="00F2338E" w:rsidRDefault="00F2338E" w:rsidP="00F2338E">
      <w:pPr>
        <w:rPr>
          <w:b/>
          <w:sz w:val="28"/>
        </w:rPr>
      </w:pPr>
      <w:r w:rsidRPr="00F2338E">
        <w:rPr>
          <w:b/>
          <w:sz w:val="28"/>
        </w:rPr>
        <w:t>Location of A40 Western Avenue</w:t>
      </w:r>
      <w:r w:rsidR="0051732F">
        <w:rPr>
          <w:b/>
          <w:sz w:val="28"/>
        </w:rPr>
        <w:t xml:space="preserve"> </w:t>
      </w:r>
      <w:r w:rsidR="00953768" w:rsidRPr="00F2338E">
        <w:rPr>
          <w:b/>
          <w:sz w:val="28"/>
        </w:rPr>
        <w:t>Eastbound carriageway</w:t>
      </w:r>
      <w:r w:rsidR="00953768">
        <w:rPr>
          <w:b/>
          <w:sz w:val="28"/>
        </w:rPr>
        <w:t xml:space="preserve"> </w:t>
      </w:r>
      <w:r w:rsidR="0051732F">
        <w:rPr>
          <w:b/>
          <w:sz w:val="28"/>
        </w:rPr>
        <w:t>delivery holding area</w:t>
      </w:r>
      <w:r>
        <w:rPr>
          <w:b/>
          <w:sz w:val="28"/>
        </w:rPr>
        <w:t>.</w:t>
      </w:r>
      <w:bookmarkStart w:id="0" w:name="_GoBack"/>
      <w:bookmarkEnd w:id="0"/>
    </w:p>
    <w:sectPr w:rsidR="00F2338E" w:rsidRPr="00F2338E" w:rsidSect="00F2338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38E"/>
    <w:rsid w:val="004C2D6C"/>
    <w:rsid w:val="0051732F"/>
    <w:rsid w:val="0061370A"/>
    <w:rsid w:val="00953768"/>
    <w:rsid w:val="00F2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73817"/>
  <w15:chartTrackingRefBased/>
  <w15:docId w15:val="{132007BC-DFA3-4238-B9FE-CB91D4F0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3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3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D8762246</Template>
  <TotalTime>29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Hyde</dc:creator>
  <cp:keywords/>
  <dc:description/>
  <cp:lastModifiedBy>Robin Hyde</cp:lastModifiedBy>
  <cp:revision>2</cp:revision>
  <cp:lastPrinted>2019-04-01T12:01:00Z</cp:lastPrinted>
  <dcterms:created xsi:type="dcterms:W3CDTF">2019-04-01T11:59:00Z</dcterms:created>
  <dcterms:modified xsi:type="dcterms:W3CDTF">2019-04-01T12:30:00Z</dcterms:modified>
</cp:coreProperties>
</file>