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43916D" w14:textId="4A78679E" w:rsidR="008A1A1C" w:rsidRDefault="008A1A1C">
      <w:r>
        <w:rPr>
          <w:noProof/>
          <w:lang w:eastAsia="en-GB"/>
        </w:rPr>
        <w:drawing>
          <wp:anchor distT="0" distB="0" distL="114300" distR="114300" simplePos="0" relativeHeight="251657216" behindDoc="0" locked="0" layoutInCell="1" allowOverlap="1" wp14:anchorId="24A521C8" wp14:editId="0A29F520">
            <wp:simplePos x="0" y="0"/>
            <wp:positionH relativeFrom="margin">
              <wp:posOffset>-200025</wp:posOffset>
            </wp:positionH>
            <wp:positionV relativeFrom="paragraph">
              <wp:posOffset>8890</wp:posOffset>
            </wp:positionV>
            <wp:extent cx="2105025" cy="953135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_CVH_Master_Logo_RL_Black_CMYK_ol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953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A6538C" w14:textId="6498E4D3" w:rsidR="008A1A1C" w:rsidRDefault="008A1A1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7486A4" wp14:editId="3BDBCFA5">
                <wp:simplePos x="0" y="0"/>
                <wp:positionH relativeFrom="column">
                  <wp:posOffset>1270966</wp:posOffset>
                </wp:positionH>
                <wp:positionV relativeFrom="paragraph">
                  <wp:posOffset>56156</wp:posOffset>
                </wp:positionV>
                <wp:extent cx="4383985" cy="3619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398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6EB6B3" w14:textId="6549B29B" w:rsidR="000070C4" w:rsidRPr="00191962" w:rsidRDefault="000070C4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u w:val="single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u w:val="single"/>
                              </w:rPr>
                              <w:t>Bourne Court</w:t>
                            </w:r>
                            <w:r w:rsidRPr="0019196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u w:val="single"/>
                              </w:rPr>
                              <w:t xml:space="preserve"> – Green Travel Plan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0.1pt;margin-top:4.4pt;width:345.2pt;height:2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" filled="f" stroked="f" strokeweight=".5pt">
                <v:textbox>
                  <w:txbxContent>
                    <w:p w14:paraId="566EB6B3" w14:textId="6549B29B" w:rsidR="000070C4" w:rsidRPr="00191962" w:rsidRDefault="000070C4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u w:val="single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u w:val="single"/>
                        </w:rPr>
                        <w:t>Bourne Court</w:t>
                      </w:r>
                      <w:r w:rsidRPr="00191962">
                        <w:rPr>
                          <w:rFonts w:asciiTheme="majorHAnsi" w:hAnsiTheme="majorHAnsi"/>
                          <w:color w:val="000000" w:themeColor="text1"/>
                          <w:sz w:val="28"/>
                          <w:u w:val="single"/>
                        </w:rPr>
                        <w:t xml:space="preserve"> – Green Travel Plan</w:t>
                      </w:r>
                    </w:p>
                  </w:txbxContent>
                </v:textbox>
              </v:shape>
            </w:pict>
          </mc:Fallback>
        </mc:AlternateContent>
      </w:r>
    </w:p>
    <w:p w14:paraId="2B37152F" w14:textId="31D21C6A" w:rsidR="008A1A1C" w:rsidRDefault="008A1A1C"/>
    <w:p w14:paraId="3233A3AD" w14:textId="2B2F99EE" w:rsidR="008A1A1C" w:rsidRDefault="008A1A1C"/>
    <w:p w14:paraId="5C310E22" w14:textId="60F823EA" w:rsidR="008A1A1C" w:rsidRDefault="008A1A1C">
      <w:bookmarkStart w:id="0" w:name="_GoBack"/>
      <w:bookmarkEnd w:id="0"/>
    </w:p>
    <w:p w14:paraId="2A86A1A0" w14:textId="366FF972" w:rsidR="008A1A1C" w:rsidRPr="00F80E05" w:rsidRDefault="008A1A1C">
      <w:pPr>
        <w:rPr>
          <w:b/>
          <w:u w:val="single"/>
        </w:rPr>
      </w:pPr>
      <w:r w:rsidRPr="00F80E05">
        <w:rPr>
          <w:b/>
          <w:u w:val="single"/>
        </w:rPr>
        <w:t>Travel Plan Overview</w:t>
      </w:r>
    </w:p>
    <w:p w14:paraId="00C14995" w14:textId="49BAD0B3" w:rsidR="008A1A1C" w:rsidRDefault="008A1A1C">
      <w:r>
        <w:t xml:space="preserve">Clearview homes recognises that site activities and operations can result in </w:t>
      </w:r>
      <w:r w:rsidR="00EE5950">
        <w:t>impacts on society and the environment and is therefore working to reduce the negative effects of these operat</w:t>
      </w:r>
      <w:r w:rsidR="00191962">
        <w:t xml:space="preserve">ions whilst promoting positive outcomes where possible. Travel represents one such activity. </w:t>
      </w:r>
    </w:p>
    <w:p w14:paraId="1EE54A0E" w14:textId="5D56CB8F" w:rsidR="00191962" w:rsidRDefault="00191962"/>
    <w:p w14:paraId="65CC09EF" w14:textId="22A8C41A" w:rsidR="00191962" w:rsidRDefault="00191962">
      <w:r>
        <w:t xml:space="preserve">Whilst travel is necessary for operatives, Clearview is seeking to reduce the amount of impact of travel associated with by encouraging contractors and operatives to utilise green travel options. </w:t>
      </w:r>
    </w:p>
    <w:p w14:paraId="3F77D96F" w14:textId="73DD55CE" w:rsidR="00C36EE4" w:rsidRDefault="00C36EE4"/>
    <w:p w14:paraId="0D31C1EA" w14:textId="23D13340" w:rsidR="00C36EE4" w:rsidRDefault="00C36EE4">
      <w:r>
        <w:t>The following are encouraged:</w:t>
      </w:r>
    </w:p>
    <w:p w14:paraId="1E36627E" w14:textId="40CD2AB7" w:rsidR="00E918F8" w:rsidRPr="00E918F8" w:rsidRDefault="00C36EE4" w:rsidP="00E918F8">
      <w:pPr>
        <w:pStyle w:val="ListParagraph"/>
        <w:numPr>
          <w:ilvl w:val="0"/>
          <w:numId w:val="1"/>
        </w:numPr>
        <w:rPr>
          <w:b/>
        </w:rPr>
      </w:pPr>
      <w:r w:rsidRPr="00E918F8">
        <w:rPr>
          <w:b/>
        </w:rPr>
        <w:t>Promoting and encouraging walking as a means of transport in its own right or as part of a journey in conjunction with other modes of transport</w:t>
      </w:r>
      <w:r w:rsidR="00E918F8" w:rsidRPr="00E918F8">
        <w:rPr>
          <w:b/>
        </w:rPr>
        <w:t>.</w:t>
      </w:r>
    </w:p>
    <w:p w14:paraId="19EC7404" w14:textId="0BD438DA" w:rsidR="00E918F8" w:rsidRDefault="00E918F8" w:rsidP="00E918F8">
      <w:pPr>
        <w:pStyle w:val="ListParagraph"/>
      </w:pPr>
      <w:r>
        <w:t xml:space="preserve">The site is located within </w:t>
      </w:r>
      <w:r w:rsidR="000070C4">
        <w:t>5</w:t>
      </w:r>
      <w:r>
        <w:t xml:space="preserve"> minutes’ walk from </w:t>
      </w:r>
      <w:r w:rsidR="000070C4">
        <w:t>South Ruislip</w:t>
      </w:r>
      <w:r>
        <w:t xml:space="preserve"> providing access from various destinations. </w:t>
      </w:r>
    </w:p>
    <w:p w14:paraId="231C3199" w14:textId="77777777" w:rsidR="00C36EE4" w:rsidRDefault="00C36EE4" w:rsidP="00C36EE4">
      <w:pPr>
        <w:pStyle w:val="ListParagraph"/>
      </w:pPr>
    </w:p>
    <w:p w14:paraId="6C52D86D" w14:textId="511A99CF" w:rsidR="00C36EE4" w:rsidRPr="00E918F8" w:rsidRDefault="00C36EE4" w:rsidP="00C36EE4">
      <w:pPr>
        <w:pStyle w:val="ListParagraph"/>
        <w:numPr>
          <w:ilvl w:val="0"/>
          <w:numId w:val="1"/>
        </w:numPr>
        <w:rPr>
          <w:b/>
        </w:rPr>
      </w:pPr>
      <w:r w:rsidRPr="00E918F8">
        <w:rPr>
          <w:b/>
        </w:rPr>
        <w:t>Promoting and encouraging cycling both as a form of private transport and as a link to public transport</w:t>
      </w:r>
    </w:p>
    <w:p w14:paraId="74FAF4C9" w14:textId="77777777" w:rsidR="00C36EE4" w:rsidRDefault="00C36EE4" w:rsidP="00C36EE4">
      <w:pPr>
        <w:pStyle w:val="ListParagraph"/>
      </w:pPr>
    </w:p>
    <w:p w14:paraId="048B7458" w14:textId="50F044C4" w:rsidR="00C36EE4" w:rsidRPr="00E918F8" w:rsidRDefault="00C36EE4" w:rsidP="00C36EE4">
      <w:pPr>
        <w:pStyle w:val="ListParagraph"/>
        <w:numPr>
          <w:ilvl w:val="0"/>
          <w:numId w:val="1"/>
        </w:numPr>
        <w:rPr>
          <w:b/>
        </w:rPr>
      </w:pPr>
      <w:r w:rsidRPr="00E918F8">
        <w:rPr>
          <w:b/>
        </w:rPr>
        <w:t>Promoting and encouraging the use of public transport</w:t>
      </w:r>
    </w:p>
    <w:p w14:paraId="67F9B912" w14:textId="77777777" w:rsidR="00C36EE4" w:rsidRDefault="00C36EE4" w:rsidP="00C36EE4">
      <w:pPr>
        <w:pStyle w:val="ListParagraph"/>
      </w:pPr>
    </w:p>
    <w:p w14:paraId="18F05F74" w14:textId="25D39A0E" w:rsidR="00C36EE4" w:rsidRPr="00E918F8" w:rsidRDefault="00C36EE4" w:rsidP="00C36EE4">
      <w:pPr>
        <w:pStyle w:val="ListParagraph"/>
        <w:numPr>
          <w:ilvl w:val="0"/>
          <w:numId w:val="1"/>
        </w:numPr>
        <w:rPr>
          <w:b/>
        </w:rPr>
      </w:pPr>
      <w:r w:rsidRPr="00E918F8">
        <w:rPr>
          <w:b/>
        </w:rPr>
        <w:t>Encouraging car sharing between operatives</w:t>
      </w:r>
    </w:p>
    <w:p w14:paraId="73B1AB35" w14:textId="77777777" w:rsidR="00C36EE4" w:rsidRDefault="00C36EE4" w:rsidP="00C36EE4">
      <w:pPr>
        <w:pStyle w:val="ListParagraph"/>
      </w:pPr>
    </w:p>
    <w:p w14:paraId="6279BB9A" w14:textId="0E813F5A" w:rsidR="00C36EE4" w:rsidRDefault="00C36EE4" w:rsidP="00C36EE4"/>
    <w:p w14:paraId="5519CC00" w14:textId="59B3FFE1" w:rsidR="00E918F8" w:rsidRDefault="00E918F8">
      <w:pPr>
        <w:rPr>
          <w:b/>
          <w:u w:val="single"/>
        </w:rPr>
      </w:pPr>
    </w:p>
    <w:p w14:paraId="696C3972" w14:textId="77E4BB07" w:rsidR="00E918F8" w:rsidRDefault="00E918F8">
      <w:pPr>
        <w:rPr>
          <w:b/>
          <w:u w:val="single"/>
        </w:rPr>
      </w:pPr>
    </w:p>
    <w:p w14:paraId="1CE7FBF9" w14:textId="0ABA3FD3" w:rsidR="00E918F8" w:rsidRDefault="00E918F8">
      <w:pPr>
        <w:rPr>
          <w:b/>
          <w:u w:val="single"/>
        </w:rPr>
      </w:pPr>
    </w:p>
    <w:p w14:paraId="262F3641" w14:textId="7C4122B8" w:rsidR="00E918F8" w:rsidRDefault="00E918F8">
      <w:pPr>
        <w:rPr>
          <w:b/>
          <w:u w:val="single"/>
        </w:rPr>
      </w:pPr>
    </w:p>
    <w:p w14:paraId="69DDD524" w14:textId="7E46C048" w:rsidR="00E918F8" w:rsidRDefault="00E918F8">
      <w:pPr>
        <w:rPr>
          <w:b/>
          <w:u w:val="single"/>
        </w:rPr>
      </w:pPr>
    </w:p>
    <w:p w14:paraId="7B4B942C" w14:textId="1D804C4E" w:rsidR="00E918F8" w:rsidRDefault="00E918F8">
      <w:pPr>
        <w:rPr>
          <w:b/>
          <w:u w:val="single"/>
        </w:rPr>
      </w:pPr>
    </w:p>
    <w:p w14:paraId="5DFC0A9A" w14:textId="292F8D9D" w:rsidR="00E918F8" w:rsidRDefault="00E918F8">
      <w:pPr>
        <w:rPr>
          <w:b/>
          <w:u w:val="single"/>
        </w:rPr>
      </w:pPr>
    </w:p>
    <w:p w14:paraId="20588772" w14:textId="7F50D7DC" w:rsidR="00E918F8" w:rsidRDefault="00E918F8">
      <w:pPr>
        <w:rPr>
          <w:b/>
          <w:u w:val="single"/>
        </w:rPr>
      </w:pPr>
    </w:p>
    <w:p w14:paraId="0B7E983D" w14:textId="498904C9" w:rsidR="00E918F8" w:rsidRDefault="00E918F8">
      <w:pPr>
        <w:rPr>
          <w:b/>
          <w:u w:val="single"/>
        </w:rPr>
      </w:pPr>
    </w:p>
    <w:p w14:paraId="14A171A2" w14:textId="1090FEA4" w:rsidR="00E918F8" w:rsidRDefault="00E918F8">
      <w:pPr>
        <w:rPr>
          <w:b/>
          <w:u w:val="single"/>
        </w:rPr>
      </w:pPr>
    </w:p>
    <w:p w14:paraId="25858231" w14:textId="6795BE3D" w:rsidR="00E918F8" w:rsidRDefault="00E918F8">
      <w:pPr>
        <w:rPr>
          <w:b/>
          <w:u w:val="single"/>
        </w:rPr>
      </w:pPr>
      <w:r>
        <w:rPr>
          <w:b/>
          <w:u w:val="single"/>
        </w:rPr>
        <w:t>Walking to Train Stations</w:t>
      </w:r>
    </w:p>
    <w:p w14:paraId="7263A8B8" w14:textId="5B385CBD" w:rsidR="00E918F8" w:rsidRDefault="000070C4">
      <w:pPr>
        <w:rPr>
          <w:b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1C4AAF0E" wp14:editId="0013E143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3848100" cy="2848344"/>
            <wp:effectExtent l="0" t="0" r="0" b="952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28483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D38486" w14:textId="558FE06B" w:rsidR="00BD110F" w:rsidRDefault="00BD110F">
      <w:pPr>
        <w:rPr>
          <w:b/>
          <w:u w:val="single"/>
        </w:rPr>
      </w:pPr>
    </w:p>
    <w:p w14:paraId="0BA15D9D" w14:textId="4891035C" w:rsidR="00BD110F" w:rsidRDefault="00BD110F">
      <w:pPr>
        <w:rPr>
          <w:b/>
          <w:u w:val="single"/>
        </w:rPr>
      </w:pPr>
    </w:p>
    <w:p w14:paraId="7E3ACA84" w14:textId="307831F3" w:rsidR="00BD110F" w:rsidRDefault="00BD110F">
      <w:pPr>
        <w:rPr>
          <w:b/>
          <w:u w:val="single"/>
        </w:rPr>
      </w:pPr>
    </w:p>
    <w:p w14:paraId="0E2104D5" w14:textId="23C312C8" w:rsidR="00BD110F" w:rsidRDefault="00BD110F">
      <w:pPr>
        <w:rPr>
          <w:b/>
          <w:u w:val="single"/>
        </w:rPr>
      </w:pPr>
    </w:p>
    <w:p w14:paraId="0DB44D5D" w14:textId="59089FEE" w:rsidR="00BD110F" w:rsidRDefault="00BD110F">
      <w:pPr>
        <w:rPr>
          <w:b/>
          <w:u w:val="single"/>
        </w:rPr>
      </w:pPr>
    </w:p>
    <w:p w14:paraId="3AEC61AD" w14:textId="196BF920" w:rsidR="00BD110F" w:rsidRDefault="00BD110F">
      <w:pPr>
        <w:rPr>
          <w:b/>
          <w:u w:val="single"/>
        </w:rPr>
      </w:pPr>
    </w:p>
    <w:p w14:paraId="5E40FAD8" w14:textId="7DE40F79" w:rsidR="00BD110F" w:rsidRDefault="00BD110F">
      <w:pPr>
        <w:rPr>
          <w:b/>
          <w:u w:val="single"/>
        </w:rPr>
      </w:pPr>
    </w:p>
    <w:p w14:paraId="3132A173" w14:textId="7E68826E" w:rsidR="00BD110F" w:rsidRDefault="00BD110F">
      <w:pPr>
        <w:rPr>
          <w:b/>
          <w:u w:val="single"/>
        </w:rPr>
      </w:pPr>
    </w:p>
    <w:p w14:paraId="0A60A502" w14:textId="38A6F8B2" w:rsidR="00BD110F" w:rsidRDefault="00BD110F">
      <w:pPr>
        <w:rPr>
          <w:b/>
          <w:u w:val="single"/>
        </w:rPr>
      </w:pPr>
    </w:p>
    <w:p w14:paraId="449BFEAE" w14:textId="2F8635F9" w:rsidR="00BD110F" w:rsidRDefault="00BD110F">
      <w:pPr>
        <w:rPr>
          <w:b/>
          <w:u w:val="single"/>
        </w:rPr>
      </w:pPr>
    </w:p>
    <w:p w14:paraId="4AD1665A" w14:textId="2F5F7662" w:rsidR="00BD110F" w:rsidRDefault="00746287">
      <w:pPr>
        <w:rPr>
          <w:b/>
          <w:u w:val="single"/>
        </w:rPr>
      </w:pPr>
      <w:r>
        <w:rPr>
          <w:b/>
          <w:u w:val="single"/>
        </w:rPr>
        <w:t>Bus route to Bourne Court</w:t>
      </w:r>
    </w:p>
    <w:p w14:paraId="39189816" w14:textId="5AEA2A37" w:rsidR="00BD110F" w:rsidRPr="00E918F8" w:rsidRDefault="00B727F7">
      <w:pPr>
        <w:rPr>
          <w:b/>
          <w:u w:val="single"/>
        </w:rPr>
      </w:pPr>
      <w:r>
        <w:rPr>
          <w:b/>
          <w:noProof/>
          <w:u w:val="single"/>
          <w:lang w:eastAsia="en-GB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6385D01" wp14:editId="784C2ACC">
                <wp:simplePos x="0" y="0"/>
                <wp:positionH relativeFrom="column">
                  <wp:posOffset>-72086</wp:posOffset>
                </wp:positionH>
                <wp:positionV relativeFrom="paragraph">
                  <wp:posOffset>135890</wp:posOffset>
                </wp:positionV>
                <wp:extent cx="4460240" cy="4786685"/>
                <wp:effectExtent l="0" t="0" r="0" b="0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60240" cy="4786685"/>
                          <a:chOff x="0" y="0"/>
                          <a:chExt cx="5730943" cy="5632385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" b="14226"/>
                          <a:stretch/>
                        </pic:blipFill>
                        <pic:spPr>
                          <a:xfrm>
                            <a:off x="0" y="0"/>
                            <a:ext cx="5730943" cy="56323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Isosceles Triangle 8"/>
                        <wps:cNvSpPr/>
                        <wps:spPr>
                          <a:xfrm rot="10800000">
                            <a:off x="2453064" y="3552345"/>
                            <a:ext cx="64294" cy="55217"/>
                          </a:xfrm>
                          <a:prstGeom prst="triangl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24F03FB0" id="Group 9" o:spid="_x0000_s1026" style="position:absolute;margin-left:-5.7pt;margin-top:10.7pt;width:351.2pt;height:376.9pt;z-index:251665408;mso-width-relative:margin;mso-height-relative:margin" coordsize="57309,563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57309;height:56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">
                  <v:imagedata r:id="rId9" o:title="" cropbottom="9323f" cropright="7f"/>
                </v:shape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Isosceles Triangle 8" o:spid="_x0000_s1028" type="#_x0000_t5" style="position:absolute;left:24530;top:35523;width:643;height:552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" fillcolor="#4472c4 [3204]" strokecolor="#1f3763 [1604]" strokeweight="1pt"/>
              </v:group>
            </w:pict>
          </mc:Fallback>
        </mc:AlternateContent>
      </w:r>
    </w:p>
    <w:sectPr w:rsidR="00BD110F" w:rsidRPr="00E918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8703A"/>
    <w:multiLevelType w:val="hybridMultilevel"/>
    <w:tmpl w:val="7972A9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A1C"/>
    <w:rsid w:val="000070C4"/>
    <w:rsid w:val="00191962"/>
    <w:rsid w:val="002B2042"/>
    <w:rsid w:val="004005CC"/>
    <w:rsid w:val="004153D5"/>
    <w:rsid w:val="005C38D4"/>
    <w:rsid w:val="00746287"/>
    <w:rsid w:val="00750634"/>
    <w:rsid w:val="008A1A1C"/>
    <w:rsid w:val="008F6616"/>
    <w:rsid w:val="00B727F7"/>
    <w:rsid w:val="00BD110F"/>
    <w:rsid w:val="00C36EE4"/>
    <w:rsid w:val="00E918F8"/>
    <w:rsid w:val="00EE5950"/>
    <w:rsid w:val="00F25A57"/>
    <w:rsid w:val="00F80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684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1A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A1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36E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1A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A1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36E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A7661F6B</Template>
  <TotalTime>81</TotalTime>
  <Pages>2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Romit Halai</dc:creator>
  <cp:keywords/>
  <dc:description/>
  <cp:lastModifiedBy>Bhupinder Virdee</cp:lastModifiedBy>
  <cp:revision>10</cp:revision>
  <dcterms:created xsi:type="dcterms:W3CDTF">2019-03-29T08:48:00Z</dcterms:created>
  <dcterms:modified xsi:type="dcterms:W3CDTF">2019-07-03T08:18:00Z</dcterms:modified>
</cp:coreProperties>
</file>